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E1734" w14:textId="77777777" w:rsidR="00C17BC8" w:rsidRPr="00BC4668" w:rsidRDefault="005E6CA9" w:rsidP="00BD76D6">
      <w:pPr>
        <w:pStyle w:val="Titulo"/>
      </w:pPr>
      <w:r>
        <w:t>Título</w:t>
      </w:r>
    </w:p>
    <w:p w14:paraId="596D154F" w14:textId="77777777" w:rsidR="00BD76D6" w:rsidRDefault="00BD76D6" w:rsidP="00BD76D6">
      <w:pPr>
        <w:pStyle w:val="Descripcion"/>
      </w:pPr>
      <w:r>
        <w:t xml:space="preserve">Breve </w:t>
      </w:r>
      <w:r w:rsidRPr="00BD76D6">
        <w:t>descripción</w:t>
      </w:r>
    </w:p>
    <w:p w14:paraId="48D7556F" w14:textId="77777777" w:rsidR="002D212D" w:rsidRPr="00486233" w:rsidRDefault="002D212D" w:rsidP="002D212D">
      <w:pPr>
        <w:pStyle w:val="Parrafo"/>
      </w:pPr>
      <w:r>
        <w:t>Lorem Ipsum</w:t>
      </w:r>
    </w:p>
    <w:p w14:paraId="07F56615" w14:textId="77777777" w:rsidR="00ED2401" w:rsidRPr="000E4433" w:rsidRDefault="00ED2401" w:rsidP="00BD76D6">
      <w:pPr>
        <w:pStyle w:val="Descripcion"/>
        <w:rPr>
          <w:lang w:val="fr-FR"/>
        </w:rPr>
      </w:pPr>
      <w:r w:rsidRPr="003B6D09">
        <w:rPr>
          <w:lang w:val="fr-FR"/>
        </w:rPr>
        <w:t>¿</w:t>
      </w:r>
      <w:proofErr w:type="spellStart"/>
      <w:r w:rsidRPr="003B6D09">
        <w:rPr>
          <w:lang w:val="fr-FR"/>
        </w:rPr>
        <w:t>Cómo</w:t>
      </w:r>
      <w:proofErr w:type="spellEnd"/>
      <w:r w:rsidRPr="003B6D09">
        <w:rPr>
          <w:lang w:val="fr-FR"/>
        </w:rPr>
        <w:t xml:space="preserve"> </w:t>
      </w:r>
      <w:proofErr w:type="gramStart"/>
      <w:r w:rsidRPr="00BD76D6">
        <w:t>funciona</w:t>
      </w:r>
      <w:r w:rsidRPr="003B6D09">
        <w:rPr>
          <w:lang w:val="fr-FR"/>
        </w:rPr>
        <w:t>?</w:t>
      </w:r>
      <w:proofErr w:type="gramEnd"/>
    </w:p>
    <w:p w14:paraId="6C59F68A" w14:textId="77777777" w:rsidR="002D212D" w:rsidRPr="00486233" w:rsidRDefault="002D212D" w:rsidP="002D212D">
      <w:pPr>
        <w:pStyle w:val="Parrafo"/>
      </w:pPr>
      <w:r>
        <w:t>Lorem Ipsum</w:t>
      </w:r>
    </w:p>
    <w:p w14:paraId="5253EDD7" w14:textId="77777777" w:rsidR="009C35CB" w:rsidRDefault="008F768D" w:rsidP="008F768D">
      <w:pPr>
        <w:pStyle w:val="Parrafo"/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2B0C39FD" wp14:editId="0F195FA7">
                <wp:extent cx="2842260" cy="2049780"/>
                <wp:effectExtent l="0" t="0" r="0" b="7620"/>
                <wp:docPr id="926196281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A4B6A6" w14:textId="77777777" w:rsidR="009C35CB" w:rsidRDefault="009C35CB" w:rsidP="008F768D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0C3218" wp14:editId="4AEA7FB6">
                                  <wp:extent cx="2661420" cy="1548000"/>
                                  <wp:effectExtent l="0" t="0" r="5715" b="0"/>
                                  <wp:docPr id="1291460639" name="Imagen 4" descr="Diagrama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2967441" name="Imagen 4" descr="Diagrama&#10;&#10;El contenido generado por IA puede ser incorrecto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1420" cy="154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FFEACC" w14:textId="77777777" w:rsidR="009C35CB" w:rsidRDefault="009C35CB" w:rsidP="008F768D">
                            <w:pPr>
                              <w:pStyle w:val="piedefoto"/>
                            </w:pPr>
                            <w:r>
                              <w:t xml:space="preserve">Figura 1.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Píldoras</w:t>
                            </w:r>
                            <w:proofErr w:type="spellEnd"/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ProficiencyIn+Edu</w:t>
                            </w:r>
                            <w:proofErr w:type="spellEnd"/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 en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Habilmind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</w:rPr>
                              <w:t>.</w:t>
                            </w:r>
                          </w:p>
                          <w:p w14:paraId="0DDF94EA" w14:textId="77777777" w:rsidR="009C35CB" w:rsidRDefault="009C35CB" w:rsidP="009C35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B0C39FD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width:223.8pt;height:16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" fillcolor="white [3201]" stroked="f" strokeweight=".5pt">
                <v:textbox>
                  <w:txbxContent>
                    <w:p w14:paraId="74A4B6A6" w14:textId="77777777" w:rsidR="009C35CB" w:rsidRDefault="009C35CB" w:rsidP="008F768D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C0C3218" wp14:editId="4AEA7FB6">
                            <wp:extent cx="2661420" cy="1548000"/>
                            <wp:effectExtent l="0" t="0" r="5715" b="0"/>
                            <wp:docPr id="1291460639" name="Imagen 4" descr="Diagrama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2967441" name="Imagen 4" descr="Diagrama&#10;&#10;El contenido generado por IA puede ser incorrecto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1420" cy="154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FFEACC" w14:textId="77777777" w:rsidR="009C35CB" w:rsidRDefault="009C35CB" w:rsidP="008F768D">
                      <w:pPr>
                        <w:pStyle w:val="piedefoto"/>
                      </w:pPr>
                      <w:r>
                        <w:t xml:space="preserve">Figura 1.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Píldoras</w:t>
                      </w:r>
                      <w:proofErr w:type="spellEnd"/>
                      <w:r w:rsidRPr="009C35CB">
                        <w:rPr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ProficiencyIn+Edu</w:t>
                      </w:r>
                      <w:proofErr w:type="spellEnd"/>
                      <w:r w:rsidRPr="009C35CB">
                        <w:rPr>
                          <w:b w:val="0"/>
                          <w:bCs w:val="0"/>
                        </w:rPr>
                        <w:t xml:space="preserve"> en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Habilmind</w:t>
                      </w:r>
                      <w:proofErr w:type="spellEnd"/>
                      <w:r>
                        <w:rPr>
                          <w:b w:val="0"/>
                          <w:bCs w:val="0"/>
                        </w:rPr>
                        <w:t>.</w:t>
                      </w:r>
                    </w:p>
                    <w:p w14:paraId="0DDF94EA" w14:textId="77777777" w:rsidR="009C35CB" w:rsidRDefault="009C35CB" w:rsidP="009C35CB"/>
                  </w:txbxContent>
                </v:textbox>
                <w10:anchorlock/>
              </v:shape>
            </w:pict>
          </mc:Fallback>
        </mc:AlternateContent>
      </w:r>
      <w:r w:rsidRPr="008F768D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B773ABF" wp14:editId="08158A41">
                <wp:extent cx="3420000" cy="2057400"/>
                <wp:effectExtent l="0" t="0" r="9525" b="0"/>
                <wp:docPr id="464121053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000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C53EAE" w14:textId="77777777" w:rsidR="008F768D" w:rsidRDefault="008F768D" w:rsidP="008F768D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323D6A" wp14:editId="1F6ACC40">
                                  <wp:extent cx="1446550" cy="1548000"/>
                                  <wp:effectExtent l="0" t="0" r="1270" b="0"/>
                                  <wp:docPr id="257608895" name="Imagen 5" descr="Text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80982987" name="Imagen 5" descr="Texto&#10;&#10;El contenido generado por IA puede ser incorrecto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6550" cy="154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028CAD" w14:textId="77777777" w:rsidR="008F768D" w:rsidRDefault="008F768D" w:rsidP="008F768D">
                            <w:pPr>
                              <w:pStyle w:val="piedefoto"/>
                            </w:pPr>
                            <w:r>
                              <w:t xml:space="preserve">Figura 2. </w:t>
                            </w:r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Libro 11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píldoras</w:t>
                            </w:r>
                            <w:proofErr w:type="spellEnd"/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formativas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</w:rPr>
                              <w:br/>
                            </w:r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para la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excelencia</w:t>
                            </w:r>
                            <w:proofErr w:type="spellEnd"/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 y la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equidad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773ABF" id="_x0000_s1027" type="#_x0000_t202" style="width:269.3pt;height:1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" fillcolor="white [3201]" stroked="f" strokeweight=".5pt">
                <v:textbox>
                  <w:txbxContent>
                    <w:p w14:paraId="74C53EAE" w14:textId="77777777" w:rsidR="008F768D" w:rsidRDefault="008F768D" w:rsidP="008F768D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323D6A" wp14:editId="1F6ACC40">
                            <wp:extent cx="1446550" cy="1548000"/>
                            <wp:effectExtent l="0" t="0" r="1270" b="0"/>
                            <wp:docPr id="257608895" name="Imagen 5" descr="Texto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80982987" name="Imagen 5" descr="Texto&#10;&#10;El contenido generado por IA puede ser incorrecto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6550" cy="154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028CAD" w14:textId="77777777" w:rsidR="008F768D" w:rsidRDefault="008F768D" w:rsidP="008F768D">
                      <w:pPr>
                        <w:pStyle w:val="piedefoto"/>
                      </w:pPr>
                      <w:r>
                        <w:t xml:space="preserve">Figura 2. </w:t>
                      </w:r>
                      <w:r w:rsidRPr="009C35CB">
                        <w:rPr>
                          <w:b w:val="0"/>
                          <w:bCs w:val="0"/>
                        </w:rPr>
                        <w:t xml:space="preserve">Libro 11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píldoras</w:t>
                      </w:r>
                      <w:proofErr w:type="spellEnd"/>
                      <w:r w:rsidRPr="009C35CB">
                        <w:rPr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formativas</w:t>
                      </w:r>
                      <w:proofErr w:type="spellEnd"/>
                      <w:r>
                        <w:rPr>
                          <w:b w:val="0"/>
                          <w:bCs w:val="0"/>
                        </w:rPr>
                        <w:br/>
                      </w:r>
                      <w:r w:rsidRPr="009C35CB">
                        <w:rPr>
                          <w:b w:val="0"/>
                          <w:bCs w:val="0"/>
                        </w:rPr>
                        <w:t xml:space="preserve">para la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excelencia</w:t>
                      </w:r>
                      <w:proofErr w:type="spellEnd"/>
                      <w:r w:rsidRPr="009C35CB">
                        <w:rPr>
                          <w:b w:val="0"/>
                          <w:bCs w:val="0"/>
                        </w:rPr>
                        <w:t xml:space="preserve"> y la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equidad</w:t>
                      </w:r>
                      <w:proofErr w:type="spellEnd"/>
                      <w:r>
                        <w:rPr>
                          <w:b w:val="0"/>
                          <w:bCs w:val="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D8258C" w14:textId="77777777" w:rsidR="002D212D" w:rsidRPr="00486233" w:rsidRDefault="002D212D" w:rsidP="002D212D">
      <w:pPr>
        <w:pStyle w:val="Parrafo"/>
      </w:pPr>
      <w:r>
        <w:t>Lorem Ipsum</w:t>
      </w:r>
    </w:p>
    <w:p w14:paraId="172560E6" w14:textId="77777777" w:rsidR="00ED2401" w:rsidRPr="000E4433" w:rsidRDefault="00ED2401" w:rsidP="00BD76D6">
      <w:pPr>
        <w:pStyle w:val="Descripcion"/>
        <w:rPr>
          <w:lang w:val="fr-FR"/>
        </w:rPr>
      </w:pPr>
      <w:r w:rsidRPr="003B6D09">
        <w:rPr>
          <w:lang w:val="fr-FR"/>
        </w:rPr>
        <w:t>¿</w:t>
      </w:r>
      <w:proofErr w:type="spellStart"/>
      <w:r>
        <w:rPr>
          <w:lang w:val="fr-FR"/>
        </w:rPr>
        <w:t>Qué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problema</w:t>
      </w:r>
      <w:proofErr w:type="spellEnd"/>
      <w:r>
        <w:rPr>
          <w:lang w:val="fr-FR"/>
        </w:rPr>
        <w:t xml:space="preserve"> </w:t>
      </w:r>
      <w:proofErr w:type="spellStart"/>
      <w:proofErr w:type="gramStart"/>
      <w:r>
        <w:rPr>
          <w:lang w:val="fr-FR"/>
        </w:rPr>
        <w:t>resuelve</w:t>
      </w:r>
      <w:proofErr w:type="spellEnd"/>
      <w:r w:rsidRPr="003B6D09">
        <w:rPr>
          <w:lang w:val="fr-FR"/>
        </w:rPr>
        <w:t>?</w:t>
      </w:r>
      <w:proofErr w:type="gramEnd"/>
    </w:p>
    <w:p w14:paraId="100326E8" w14:textId="77777777" w:rsidR="002D212D" w:rsidRPr="00486233" w:rsidRDefault="002D212D" w:rsidP="002D212D">
      <w:pPr>
        <w:pStyle w:val="Parrafo"/>
      </w:pPr>
      <w:r>
        <w:t>Lorem Ipsum</w:t>
      </w:r>
    </w:p>
    <w:p w14:paraId="63F85378" w14:textId="77777777" w:rsidR="00ED2401" w:rsidRPr="009D4816" w:rsidRDefault="00ED2401" w:rsidP="00BD76D6">
      <w:pPr>
        <w:pStyle w:val="Descripcion"/>
      </w:pPr>
      <w:r w:rsidRPr="009D4816">
        <w:t>¿Qué productos futuros resultarán?</w:t>
      </w:r>
    </w:p>
    <w:p w14:paraId="48A6FD7B" w14:textId="77777777" w:rsidR="002D212D" w:rsidRPr="00486233" w:rsidRDefault="002D212D" w:rsidP="002D212D">
      <w:pPr>
        <w:pStyle w:val="Parrafo"/>
      </w:pPr>
      <w:r>
        <w:t>Lorem Ipsum</w:t>
      </w:r>
    </w:p>
    <w:p w14:paraId="49573E2F" w14:textId="77777777" w:rsidR="00ED2401" w:rsidRDefault="00ED2401" w:rsidP="00BD76D6">
      <w:pPr>
        <w:pStyle w:val="Descripcion"/>
      </w:pPr>
      <w:r w:rsidRPr="009D4816">
        <w:t xml:space="preserve">Ventajas competitivas </w:t>
      </w:r>
      <w:r w:rsidRPr="00BD76D6">
        <w:rPr>
          <w:b w:val="0"/>
          <w:bCs/>
        </w:rPr>
        <w:t>frente a otras investigaciones</w:t>
      </w:r>
    </w:p>
    <w:p w14:paraId="32F97D7F" w14:textId="77777777" w:rsidR="002D212D" w:rsidRPr="00486233" w:rsidRDefault="002D212D" w:rsidP="002D212D">
      <w:pPr>
        <w:pStyle w:val="Parrafo"/>
      </w:pPr>
      <w:r>
        <w:t>Lorem Ipsum</w:t>
      </w:r>
    </w:p>
    <w:p w14:paraId="2850449C" w14:textId="77777777" w:rsidR="00ED2401" w:rsidRDefault="00ED2401" w:rsidP="00BD76D6">
      <w:pPr>
        <w:pStyle w:val="Descripcion"/>
      </w:pPr>
      <w:r w:rsidRPr="009D4816">
        <w:lastRenderedPageBreak/>
        <w:t>¿Dónde se ha desarrollado?</w:t>
      </w:r>
    </w:p>
    <w:p w14:paraId="2A64D57D" w14:textId="77777777" w:rsidR="002D212D" w:rsidRPr="00486233" w:rsidRDefault="002D212D" w:rsidP="002D212D">
      <w:pPr>
        <w:pStyle w:val="Parrafo"/>
      </w:pPr>
      <w:r>
        <w:t>Lorem Ipsum</w:t>
      </w:r>
    </w:p>
    <w:p w14:paraId="795ED474" w14:textId="77777777" w:rsidR="00ED2401" w:rsidRPr="000E4433" w:rsidRDefault="00ED2401" w:rsidP="003B2DA7">
      <w:pPr>
        <w:pBdr>
          <w:bottom w:val="double" w:sz="4" w:space="1" w:color="auto"/>
        </w:pBdr>
        <w:rPr>
          <w:rFonts w:ascii="Open Sans" w:hAnsi="Open Sans" w:cs="Open Sans"/>
          <w:b/>
          <w:szCs w:val="16"/>
          <w:lang w:val="fr-FR"/>
        </w:rPr>
      </w:pPr>
      <w:r w:rsidRPr="003B6D09">
        <w:rPr>
          <w:rFonts w:ascii="Open Sans" w:hAnsi="Open Sans" w:cs="Open Sans"/>
          <w:b/>
          <w:szCs w:val="16"/>
          <w:lang w:val="fr-FR"/>
        </w:rPr>
        <w:t xml:space="preserve">Y </w:t>
      </w:r>
      <w:proofErr w:type="spellStart"/>
      <w:r w:rsidRPr="003B6D09">
        <w:rPr>
          <w:rFonts w:ascii="Open Sans" w:hAnsi="Open Sans" w:cs="Open Sans"/>
          <w:b/>
          <w:szCs w:val="16"/>
          <w:lang w:val="fr-FR"/>
        </w:rPr>
        <w:t>además</w:t>
      </w:r>
      <w:proofErr w:type="spellEnd"/>
      <w:r>
        <w:rPr>
          <w:rFonts w:ascii="Open Sans" w:hAnsi="Open Sans" w:cs="Open Sans"/>
          <w:b/>
          <w:szCs w:val="16"/>
          <w:lang w:val="fr-FR"/>
        </w:rPr>
        <w:t>…</w:t>
      </w:r>
    </w:p>
    <w:p w14:paraId="4609613F" w14:textId="77777777" w:rsidR="000819BF" w:rsidRPr="00486233" w:rsidRDefault="002D212D" w:rsidP="00BD76D6">
      <w:pPr>
        <w:pStyle w:val="Parrafo"/>
      </w:pPr>
      <w:r>
        <w:t>Lorem Ipsum</w:t>
      </w:r>
    </w:p>
    <w:p w14:paraId="70E49882" w14:textId="77777777" w:rsidR="00ED2401" w:rsidRPr="000E4433" w:rsidRDefault="00ED2401" w:rsidP="00BD76D6">
      <w:pPr>
        <w:pStyle w:val="Descripcion"/>
      </w:pPr>
      <w:r w:rsidRPr="00216FE7">
        <w:t>Responsable de la investigación</w:t>
      </w:r>
    </w:p>
    <w:p w14:paraId="0CBB9F47" w14:textId="77777777" w:rsidR="003B2DA7" w:rsidRDefault="003B2DA7" w:rsidP="003B2DA7">
      <w:pPr>
        <w:spacing w:after="0" w:line="240" w:lineRule="auto"/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de-DE" w:eastAsia="es-ES"/>
        </w:rPr>
      </w:pPr>
      <w:r w:rsidRPr="003B2DA7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de-DE" w:eastAsia="es-ES"/>
        </w:rPr>
        <w:t xml:space="preserve">Mercedes García García </w:t>
      </w:r>
      <w:hyperlink r:id="rId10" w:history="1">
        <w:r w:rsidRPr="008869B7">
          <w:rPr>
            <w:rStyle w:val="Hipervnculo"/>
            <w:rFonts w:ascii="Open Sans" w:eastAsia="Times New Roman" w:hAnsi="Open Sans" w:cs="Open Sans"/>
            <w:b/>
            <w:bCs/>
            <w:sz w:val="17"/>
            <w:szCs w:val="17"/>
            <w:lang w:val="de-DE" w:eastAsia="es-ES"/>
          </w:rPr>
          <w:t>mergarci@ucm.es</w:t>
        </w:r>
      </w:hyperlink>
    </w:p>
    <w:p w14:paraId="14DA1793" w14:textId="77777777" w:rsidR="003B2DA7" w:rsidRDefault="003B2DA7" w:rsidP="003B2DA7">
      <w:pPr>
        <w:spacing w:after="0" w:line="240" w:lineRule="auto"/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de-DE" w:eastAsia="es-ES"/>
        </w:rPr>
      </w:pPr>
      <w:r w:rsidRPr="00BD76D6">
        <w:rPr>
          <w:rFonts w:ascii="Open Sans" w:eastAsia="Times New Roman" w:hAnsi="Open Sans" w:cs="Open Sans"/>
          <w:color w:val="000000"/>
          <w:sz w:val="17"/>
          <w:szCs w:val="17"/>
          <w:lang w:val="de-DE" w:eastAsia="es-ES"/>
        </w:rPr>
        <w:t>Departamento:</w:t>
      </w:r>
      <w:r w:rsidRPr="003B2DA7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de-DE" w:eastAsia="es-ES"/>
        </w:rPr>
        <w:t xml:space="preserve"> Investigación y Psícología en Educación</w:t>
      </w:r>
    </w:p>
    <w:p w14:paraId="0DC71F66" w14:textId="77777777" w:rsidR="00DF0E5D" w:rsidRPr="00FE0198" w:rsidRDefault="003B2DA7" w:rsidP="009C35CB">
      <w:pPr>
        <w:spacing w:after="0" w:line="240" w:lineRule="auto"/>
      </w:pPr>
      <w:r w:rsidRPr="009C35CB">
        <w:rPr>
          <w:rFonts w:ascii="Open Sans" w:eastAsia="Times New Roman" w:hAnsi="Open Sans" w:cs="Open Sans"/>
          <w:color w:val="000000"/>
          <w:sz w:val="17"/>
          <w:szCs w:val="17"/>
          <w:lang w:val="de-DE" w:eastAsia="es-ES"/>
        </w:rPr>
        <w:t>Facultad:</w:t>
      </w:r>
      <w:r w:rsidRPr="003B2DA7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de-DE" w:eastAsia="es-ES"/>
        </w:rPr>
        <w:t xml:space="preserve"> Educación – Centro de Formación del Profesorado</w:t>
      </w:r>
    </w:p>
    <w:sectPr w:rsidR="00DF0E5D" w:rsidRPr="00FE0198" w:rsidSect="00C8437C">
      <w:headerReference w:type="default" r:id="rId11"/>
      <w:footerReference w:type="default" r:id="rId12"/>
      <w:pgSz w:w="11906" w:h="16838" w:code="9"/>
      <w:pgMar w:top="1588" w:right="1134" w:bottom="1418" w:left="1134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AB341" w14:textId="77777777" w:rsidR="0013539F" w:rsidRDefault="0013539F" w:rsidP="008A569D">
      <w:pPr>
        <w:spacing w:after="0" w:line="240" w:lineRule="auto"/>
      </w:pPr>
      <w:r>
        <w:separator/>
      </w:r>
    </w:p>
  </w:endnote>
  <w:endnote w:type="continuationSeparator" w:id="0">
    <w:p w14:paraId="62A6A63A" w14:textId="77777777" w:rsidR="0013539F" w:rsidRDefault="0013539F" w:rsidP="008A5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ヒラギノ角ゴ Pro W3">
    <w:charset w:val="00"/>
    <w:family w:val="roman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30B23" w14:textId="77777777" w:rsidR="009C35CB" w:rsidRDefault="009C35CB" w:rsidP="009C35CB">
    <w:pPr>
      <w:pStyle w:val="Piedepgina"/>
      <w:jc w:val="center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0FC9856" wp14:editId="656CDB14">
              <wp:simplePos x="0" y="0"/>
              <wp:positionH relativeFrom="column">
                <wp:posOffset>142240</wp:posOffset>
              </wp:positionH>
              <wp:positionV relativeFrom="paragraph">
                <wp:posOffset>45085</wp:posOffset>
              </wp:positionV>
              <wp:extent cx="5958840" cy="0"/>
              <wp:effectExtent l="0" t="0" r="0" b="0"/>
              <wp:wrapNone/>
              <wp:docPr id="5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5884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38E74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1.2pt;margin-top:3.55pt;width:469.2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" strokeweight="1pt"/>
          </w:pict>
        </mc:Fallback>
      </mc:AlternateConten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8"/>
    </w:tblGrid>
    <w:tr w:rsidR="009C35CB" w14:paraId="7EC50715" w14:textId="77777777" w:rsidTr="0043170B">
      <w:trPr>
        <w:trHeight w:val="983"/>
      </w:trPr>
      <w:tc>
        <w:tcPr>
          <w:tcW w:w="9912" w:type="dxa"/>
          <w:vAlign w:val="bottom"/>
        </w:tcPr>
        <w:p w14:paraId="7CAEEC9E" w14:textId="77777777" w:rsidR="009C35CB" w:rsidRPr="00CC032B" w:rsidRDefault="009C35CB" w:rsidP="009C35CB">
          <w:pPr>
            <w:pStyle w:val="Piedepgina"/>
            <w:ind w:left="176" w:right="312"/>
            <w:rPr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anchor distT="0" distB="0" distL="114300" distR="114300" simplePos="0" relativeHeight="251670528" behindDoc="1" locked="0" layoutInCell="1" allowOverlap="1" wp14:anchorId="1C1D852E" wp14:editId="338AF34E">
                <wp:simplePos x="0" y="0"/>
                <wp:positionH relativeFrom="column">
                  <wp:posOffset>4784090</wp:posOffset>
                </wp:positionH>
                <wp:positionV relativeFrom="paragraph">
                  <wp:posOffset>46990</wp:posOffset>
                </wp:positionV>
                <wp:extent cx="739140" cy="511810"/>
                <wp:effectExtent l="0" t="0" r="3810" b="2540"/>
                <wp:wrapTight wrapText="bothSides">
                  <wp:wrapPolygon edited="0">
                    <wp:start x="1113" y="0"/>
                    <wp:lineTo x="0" y="1608"/>
                    <wp:lineTo x="0" y="20903"/>
                    <wp:lineTo x="21155" y="20903"/>
                    <wp:lineTo x="21155" y="0"/>
                    <wp:lineTo x="1113" y="0"/>
                  </wp:wrapPolygon>
                </wp:wrapTight>
                <wp:docPr id="1983554618" name="Imagen 4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5424843" name="Imagen 4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140" cy="51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C032B">
            <w:rPr>
              <w:sz w:val="18"/>
              <w:szCs w:val="18"/>
            </w:rPr>
            <w:t xml:space="preserve">© Oficina de Transferencia de </w:t>
          </w:r>
          <w:r>
            <w:rPr>
              <w:sz w:val="18"/>
              <w:szCs w:val="18"/>
            </w:rPr>
            <w:t>Conocimiento – UC</w:t>
          </w:r>
          <w:r w:rsidRPr="00CC032B">
            <w:rPr>
              <w:sz w:val="18"/>
              <w:szCs w:val="18"/>
            </w:rPr>
            <w:t>M</w:t>
          </w:r>
        </w:p>
        <w:p w14:paraId="5DB85E5C" w14:textId="77777777" w:rsidR="009C35CB" w:rsidRDefault="009C35CB" w:rsidP="009C35CB">
          <w:pPr>
            <w:pStyle w:val="Piedepgina"/>
            <w:ind w:left="176" w:right="312"/>
            <w:rPr>
              <w:sz w:val="18"/>
              <w:szCs w:val="18"/>
            </w:rPr>
          </w:pPr>
          <w:r w:rsidRPr="00CC032B">
            <w:rPr>
              <w:sz w:val="18"/>
              <w:szCs w:val="18"/>
            </w:rPr>
            <w:t xml:space="preserve">Facultad de Medicina. Edificio </w:t>
          </w:r>
          <w:proofErr w:type="spellStart"/>
          <w:r w:rsidRPr="00CC032B">
            <w:rPr>
              <w:sz w:val="18"/>
              <w:szCs w:val="18"/>
            </w:rPr>
            <w:t>Entrepabellones</w:t>
          </w:r>
          <w:proofErr w:type="spellEnd"/>
          <w:r w:rsidRPr="00CC032B">
            <w:rPr>
              <w:sz w:val="18"/>
              <w:szCs w:val="18"/>
            </w:rPr>
            <w:t xml:space="preserve"> 7 y 8. </w:t>
          </w:r>
        </w:p>
        <w:p w14:paraId="0508DE18" w14:textId="77777777" w:rsidR="009C35CB" w:rsidRDefault="009C35CB" w:rsidP="009C35CB">
          <w:pPr>
            <w:pStyle w:val="Piedepgina"/>
            <w:ind w:left="176" w:right="312"/>
            <w:rPr>
              <w:sz w:val="18"/>
              <w:szCs w:val="18"/>
            </w:rPr>
          </w:pPr>
          <w:r w:rsidRPr="00CC032B">
            <w:rPr>
              <w:sz w:val="18"/>
              <w:szCs w:val="18"/>
            </w:rPr>
            <w:t>C/ Doctor Severo Ochoa, 7. 28040 Madrid.</w:t>
          </w:r>
        </w:p>
        <w:p w14:paraId="403CFD0F" w14:textId="77777777" w:rsidR="009C35CB" w:rsidRPr="00216FE7" w:rsidRDefault="009C35CB" w:rsidP="009C35CB">
          <w:pPr>
            <w:pStyle w:val="Piedepgina"/>
            <w:ind w:left="176" w:right="312"/>
            <w:rPr>
              <w:sz w:val="18"/>
              <w:szCs w:val="18"/>
            </w:rPr>
          </w:pPr>
          <w:hyperlink r:id="rId2" w:history="1">
            <w:r w:rsidRPr="006544E3">
              <w:rPr>
                <w:rStyle w:val="Hipervnculo"/>
                <w:sz w:val="18"/>
                <w:szCs w:val="18"/>
                <w:lang w:val="en-US"/>
              </w:rPr>
              <w:t>comercia@ucm.es</w:t>
            </w:r>
          </w:hyperlink>
        </w:p>
      </w:tc>
    </w:tr>
  </w:tbl>
  <w:p w14:paraId="67AD9A47" w14:textId="77777777" w:rsidR="009E7E91" w:rsidRPr="009C35CB" w:rsidRDefault="009E7E91" w:rsidP="009C35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03D7A" w14:textId="77777777" w:rsidR="0013539F" w:rsidRDefault="0013539F" w:rsidP="008A569D">
      <w:pPr>
        <w:spacing w:after="0" w:line="240" w:lineRule="auto"/>
      </w:pPr>
      <w:r>
        <w:separator/>
      </w:r>
    </w:p>
  </w:footnote>
  <w:footnote w:type="continuationSeparator" w:id="0">
    <w:p w14:paraId="4A6E0F2C" w14:textId="77777777" w:rsidR="0013539F" w:rsidRDefault="0013539F" w:rsidP="008A5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EDD07" w14:textId="77777777" w:rsidR="009C35CB" w:rsidRPr="00EB0893" w:rsidRDefault="009C35CB" w:rsidP="009C35CB">
    <w:pPr>
      <w:pStyle w:val="Encabezado"/>
      <w:rPr>
        <w:b/>
        <w:sz w:val="28"/>
        <w:szCs w:val="28"/>
      </w:rPr>
    </w:pPr>
    <w:r w:rsidRPr="00EF4105">
      <w:rPr>
        <w:b/>
        <w:noProof/>
        <w:sz w:val="32"/>
        <w:szCs w:val="32"/>
        <w:lang w:eastAsia="es-ES"/>
      </w:rPr>
      <w:drawing>
        <wp:anchor distT="0" distB="0" distL="114300" distR="114300" simplePos="0" relativeHeight="251667456" behindDoc="0" locked="0" layoutInCell="1" allowOverlap="1" wp14:anchorId="46199E82" wp14:editId="5FE2C5EE">
          <wp:simplePos x="0" y="0"/>
          <wp:positionH relativeFrom="page">
            <wp:posOffset>257175</wp:posOffset>
          </wp:positionH>
          <wp:positionV relativeFrom="paragraph">
            <wp:posOffset>-125730</wp:posOffset>
          </wp:positionV>
          <wp:extent cx="647700" cy="742776"/>
          <wp:effectExtent l="0" t="0" r="0" b="635"/>
          <wp:wrapNone/>
          <wp:docPr id="1704217709" name="Imagen 1704217709" descr="C:\Users\Mario Monsalve\Desktop\TRASLADO OLD DESK\ESCUDOS UCM\ANTIGUO\escudo_color_encabezad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ario Monsalve\Desktop\TRASLADO OLD DESK\ESCUDOS UCM\ANTIGUO\escudo_color_encabezad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427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  <w:szCs w:val="32"/>
      </w:rPr>
      <w:t xml:space="preserve">         </w:t>
    </w:r>
    <w:r w:rsidRPr="00EB0893">
      <w:rPr>
        <w:b/>
        <w:sz w:val="28"/>
        <w:szCs w:val="28"/>
      </w:rPr>
      <w:t>Universidad Complutense de Madrid</w:t>
    </w:r>
  </w:p>
  <w:p w14:paraId="5C4212C2" w14:textId="77777777" w:rsidR="009C35CB" w:rsidRPr="00EB0893" w:rsidRDefault="009C35CB" w:rsidP="009C35CB">
    <w:pPr>
      <w:pStyle w:val="Encabezado"/>
      <w:rPr>
        <w:sz w:val="20"/>
        <w:szCs w:val="20"/>
      </w:rPr>
    </w:pPr>
    <w:r>
      <w:rPr>
        <w:sz w:val="24"/>
        <w:szCs w:val="24"/>
      </w:rPr>
      <w:t xml:space="preserve">        </w:t>
    </w:r>
    <w:r w:rsidRPr="00EB0893">
      <w:rPr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9D01A19" wp14:editId="5F85F45E">
              <wp:simplePos x="0" y="0"/>
              <wp:positionH relativeFrom="column">
                <wp:posOffset>221615</wp:posOffset>
              </wp:positionH>
              <wp:positionV relativeFrom="paragraph">
                <wp:posOffset>327660</wp:posOffset>
              </wp:positionV>
              <wp:extent cx="6099810" cy="635"/>
              <wp:effectExtent l="0" t="0" r="34290" b="37465"/>
              <wp:wrapNone/>
              <wp:docPr id="6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981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53DAC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7.45pt;margin-top:25.8pt;width:480.3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"/>
          </w:pict>
        </mc:Fallback>
      </mc:AlternateContent>
    </w:r>
    <w:r>
      <w:rPr>
        <w:sz w:val="24"/>
        <w:szCs w:val="24"/>
      </w:rPr>
      <w:t xml:space="preserve">    </w:t>
    </w:r>
    <w:r w:rsidRPr="00EB0893">
      <w:rPr>
        <w:sz w:val="20"/>
        <w:szCs w:val="20"/>
      </w:rPr>
      <w:t xml:space="preserve">Oficina de Transferencia de </w:t>
    </w:r>
    <w:r>
      <w:rPr>
        <w:sz w:val="20"/>
        <w:szCs w:val="20"/>
      </w:rPr>
      <w:t>Conocimiento</w:t>
    </w:r>
    <w:r w:rsidRPr="00EB0893">
      <w:rPr>
        <w:sz w:val="20"/>
        <w:szCs w:val="20"/>
      </w:rPr>
      <w:t xml:space="preserve"> (OT</w:t>
    </w:r>
    <w:r>
      <w:rPr>
        <w:sz w:val="20"/>
        <w:szCs w:val="20"/>
      </w:rPr>
      <w:t>C</w:t>
    </w:r>
    <w:r w:rsidRPr="00EB0893">
      <w:rPr>
        <w:sz w:val="20"/>
        <w:szCs w:val="20"/>
      </w:rPr>
      <w:t>)</w:t>
    </w:r>
  </w:p>
  <w:p w14:paraId="6DD685AC" w14:textId="77777777" w:rsidR="00360C6F" w:rsidRPr="009C35CB" w:rsidRDefault="00360C6F" w:rsidP="009C35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0A13"/>
    <w:multiLevelType w:val="multilevel"/>
    <w:tmpl w:val="32F07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00A59"/>
    <w:multiLevelType w:val="hybridMultilevel"/>
    <w:tmpl w:val="5AD03C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4499E"/>
    <w:multiLevelType w:val="multilevel"/>
    <w:tmpl w:val="044AF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CF4A2D"/>
    <w:multiLevelType w:val="multilevel"/>
    <w:tmpl w:val="C608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4853BE"/>
    <w:multiLevelType w:val="hybridMultilevel"/>
    <w:tmpl w:val="DEF62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F47CA"/>
    <w:multiLevelType w:val="hybridMultilevel"/>
    <w:tmpl w:val="C2F8205C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43F2049"/>
    <w:multiLevelType w:val="multilevel"/>
    <w:tmpl w:val="A6A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6F05FC"/>
    <w:multiLevelType w:val="hybridMultilevel"/>
    <w:tmpl w:val="A302FE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31A9B"/>
    <w:multiLevelType w:val="multilevel"/>
    <w:tmpl w:val="C2A83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1A4082"/>
    <w:multiLevelType w:val="hybridMultilevel"/>
    <w:tmpl w:val="C0029764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B937B0"/>
    <w:multiLevelType w:val="multilevel"/>
    <w:tmpl w:val="379C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55670C"/>
    <w:multiLevelType w:val="multilevel"/>
    <w:tmpl w:val="16E47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AA4D3B"/>
    <w:multiLevelType w:val="hybridMultilevel"/>
    <w:tmpl w:val="0554C2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806B1F"/>
    <w:multiLevelType w:val="multilevel"/>
    <w:tmpl w:val="94C8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A07315"/>
    <w:multiLevelType w:val="hybridMultilevel"/>
    <w:tmpl w:val="591E60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3C2339"/>
    <w:multiLevelType w:val="hybridMultilevel"/>
    <w:tmpl w:val="0E8EDEA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3B30B7D"/>
    <w:multiLevelType w:val="multilevel"/>
    <w:tmpl w:val="DCF43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622D29"/>
    <w:multiLevelType w:val="hybridMultilevel"/>
    <w:tmpl w:val="62D04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C20448"/>
    <w:multiLevelType w:val="hybridMultilevel"/>
    <w:tmpl w:val="A93CE1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611003">
    <w:abstractNumId w:val="15"/>
  </w:num>
  <w:num w:numId="2" w16cid:durableId="24143319">
    <w:abstractNumId w:val="18"/>
  </w:num>
  <w:num w:numId="3" w16cid:durableId="894123130">
    <w:abstractNumId w:val="12"/>
  </w:num>
  <w:num w:numId="4" w16cid:durableId="618024835">
    <w:abstractNumId w:val="7"/>
  </w:num>
  <w:num w:numId="5" w16cid:durableId="101464128">
    <w:abstractNumId w:val="17"/>
  </w:num>
  <w:num w:numId="6" w16cid:durableId="63259070">
    <w:abstractNumId w:val="14"/>
  </w:num>
  <w:num w:numId="7" w16cid:durableId="1164778292">
    <w:abstractNumId w:val="13"/>
  </w:num>
  <w:num w:numId="8" w16cid:durableId="879510478">
    <w:abstractNumId w:val="4"/>
  </w:num>
  <w:num w:numId="9" w16cid:durableId="1771661490">
    <w:abstractNumId w:val="1"/>
  </w:num>
  <w:num w:numId="10" w16cid:durableId="425805628">
    <w:abstractNumId w:val="2"/>
  </w:num>
  <w:num w:numId="11" w16cid:durableId="109399976">
    <w:abstractNumId w:val="8"/>
  </w:num>
  <w:num w:numId="12" w16cid:durableId="10227426">
    <w:abstractNumId w:val="0"/>
  </w:num>
  <w:num w:numId="13" w16cid:durableId="1509175127">
    <w:abstractNumId w:val="5"/>
  </w:num>
  <w:num w:numId="14" w16cid:durableId="1067609549">
    <w:abstractNumId w:val="3"/>
  </w:num>
  <w:num w:numId="15" w16cid:durableId="798837626">
    <w:abstractNumId w:val="6"/>
  </w:num>
  <w:num w:numId="16" w16cid:durableId="1222473991">
    <w:abstractNumId w:val="16"/>
  </w:num>
  <w:num w:numId="17" w16cid:durableId="1716536763">
    <w:abstractNumId w:val="9"/>
  </w:num>
  <w:num w:numId="18" w16cid:durableId="1501042184">
    <w:abstractNumId w:val="11"/>
  </w:num>
  <w:num w:numId="19" w16cid:durableId="15180345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37C"/>
    <w:rsid w:val="000039C5"/>
    <w:rsid w:val="0002116F"/>
    <w:rsid w:val="000451C0"/>
    <w:rsid w:val="00052AA9"/>
    <w:rsid w:val="000633FD"/>
    <w:rsid w:val="00074A9B"/>
    <w:rsid w:val="000819BF"/>
    <w:rsid w:val="00094963"/>
    <w:rsid w:val="000B1A1F"/>
    <w:rsid w:val="000B6300"/>
    <w:rsid w:val="000D0EAE"/>
    <w:rsid w:val="000E275C"/>
    <w:rsid w:val="000E4433"/>
    <w:rsid w:val="000E7EC1"/>
    <w:rsid w:val="001075CA"/>
    <w:rsid w:val="0011734B"/>
    <w:rsid w:val="00127CA9"/>
    <w:rsid w:val="001323D3"/>
    <w:rsid w:val="0013451D"/>
    <w:rsid w:val="0013539F"/>
    <w:rsid w:val="001368EE"/>
    <w:rsid w:val="001462DE"/>
    <w:rsid w:val="001533C0"/>
    <w:rsid w:val="001776EA"/>
    <w:rsid w:val="00184726"/>
    <w:rsid w:val="001C1CF7"/>
    <w:rsid w:val="001C4A9B"/>
    <w:rsid w:val="001C4CB7"/>
    <w:rsid w:val="001F5E11"/>
    <w:rsid w:val="00212E9D"/>
    <w:rsid w:val="002132EB"/>
    <w:rsid w:val="00216FE7"/>
    <w:rsid w:val="00223B4E"/>
    <w:rsid w:val="00225AE3"/>
    <w:rsid w:val="00234E17"/>
    <w:rsid w:val="002457F4"/>
    <w:rsid w:val="002504D5"/>
    <w:rsid w:val="002623B9"/>
    <w:rsid w:val="00262692"/>
    <w:rsid w:val="002A4339"/>
    <w:rsid w:val="002D0667"/>
    <w:rsid w:val="002D212D"/>
    <w:rsid w:val="002D2B1B"/>
    <w:rsid w:val="002E010D"/>
    <w:rsid w:val="003012C6"/>
    <w:rsid w:val="00315D89"/>
    <w:rsid w:val="00325F88"/>
    <w:rsid w:val="00335F5B"/>
    <w:rsid w:val="003463D1"/>
    <w:rsid w:val="00354979"/>
    <w:rsid w:val="00360C6F"/>
    <w:rsid w:val="00365F86"/>
    <w:rsid w:val="003712F1"/>
    <w:rsid w:val="00395B6C"/>
    <w:rsid w:val="003A0A6F"/>
    <w:rsid w:val="003A6422"/>
    <w:rsid w:val="003B2DA7"/>
    <w:rsid w:val="003B6D09"/>
    <w:rsid w:val="003C7D7E"/>
    <w:rsid w:val="003F1E4C"/>
    <w:rsid w:val="00411F60"/>
    <w:rsid w:val="00414C64"/>
    <w:rsid w:val="00431BA7"/>
    <w:rsid w:val="00441BC9"/>
    <w:rsid w:val="00445AB5"/>
    <w:rsid w:val="0045022C"/>
    <w:rsid w:val="00486233"/>
    <w:rsid w:val="004A0F0E"/>
    <w:rsid w:val="004A2AC0"/>
    <w:rsid w:val="004A6A7E"/>
    <w:rsid w:val="004B449E"/>
    <w:rsid w:val="004C5819"/>
    <w:rsid w:val="004E524B"/>
    <w:rsid w:val="004E6B32"/>
    <w:rsid w:val="004F1844"/>
    <w:rsid w:val="004F3AFF"/>
    <w:rsid w:val="00502688"/>
    <w:rsid w:val="00511863"/>
    <w:rsid w:val="00517D6C"/>
    <w:rsid w:val="00520756"/>
    <w:rsid w:val="00535602"/>
    <w:rsid w:val="005453A3"/>
    <w:rsid w:val="00570749"/>
    <w:rsid w:val="00576FE8"/>
    <w:rsid w:val="0058278A"/>
    <w:rsid w:val="005952DF"/>
    <w:rsid w:val="005A2FCF"/>
    <w:rsid w:val="005B6E53"/>
    <w:rsid w:val="005C0C63"/>
    <w:rsid w:val="005C1485"/>
    <w:rsid w:val="005D5610"/>
    <w:rsid w:val="005E6CA9"/>
    <w:rsid w:val="005F1E7C"/>
    <w:rsid w:val="006226C7"/>
    <w:rsid w:val="006445C8"/>
    <w:rsid w:val="00650869"/>
    <w:rsid w:val="00652D74"/>
    <w:rsid w:val="00654F7C"/>
    <w:rsid w:val="00685E22"/>
    <w:rsid w:val="00696725"/>
    <w:rsid w:val="006A4424"/>
    <w:rsid w:val="006A5EF9"/>
    <w:rsid w:val="006D4D56"/>
    <w:rsid w:val="006E2BF4"/>
    <w:rsid w:val="006F5CD3"/>
    <w:rsid w:val="0070211A"/>
    <w:rsid w:val="00704BE1"/>
    <w:rsid w:val="00714A5E"/>
    <w:rsid w:val="00715D5E"/>
    <w:rsid w:val="0072262B"/>
    <w:rsid w:val="00743BCA"/>
    <w:rsid w:val="00770915"/>
    <w:rsid w:val="0077284E"/>
    <w:rsid w:val="00790244"/>
    <w:rsid w:val="007A41FB"/>
    <w:rsid w:val="007A6A87"/>
    <w:rsid w:val="007A76D2"/>
    <w:rsid w:val="007B1855"/>
    <w:rsid w:val="007B483D"/>
    <w:rsid w:val="007D19A5"/>
    <w:rsid w:val="007E4E56"/>
    <w:rsid w:val="00830DFC"/>
    <w:rsid w:val="00835A35"/>
    <w:rsid w:val="00837571"/>
    <w:rsid w:val="008527C2"/>
    <w:rsid w:val="0086374A"/>
    <w:rsid w:val="00865006"/>
    <w:rsid w:val="0087650B"/>
    <w:rsid w:val="00887335"/>
    <w:rsid w:val="008965BB"/>
    <w:rsid w:val="008A569D"/>
    <w:rsid w:val="008B1A6B"/>
    <w:rsid w:val="008B50E3"/>
    <w:rsid w:val="008F768D"/>
    <w:rsid w:val="0090457C"/>
    <w:rsid w:val="0092073C"/>
    <w:rsid w:val="009338CC"/>
    <w:rsid w:val="009472E9"/>
    <w:rsid w:val="009759AB"/>
    <w:rsid w:val="00980CC3"/>
    <w:rsid w:val="0098543C"/>
    <w:rsid w:val="009B34D0"/>
    <w:rsid w:val="009C35CB"/>
    <w:rsid w:val="009D2DCA"/>
    <w:rsid w:val="009E1396"/>
    <w:rsid w:val="009E7E91"/>
    <w:rsid w:val="00A17CBF"/>
    <w:rsid w:val="00A27F95"/>
    <w:rsid w:val="00A50C29"/>
    <w:rsid w:val="00A51C85"/>
    <w:rsid w:val="00A61BE1"/>
    <w:rsid w:val="00A719B2"/>
    <w:rsid w:val="00A96314"/>
    <w:rsid w:val="00AA0EAB"/>
    <w:rsid w:val="00AA5AD0"/>
    <w:rsid w:val="00AB286B"/>
    <w:rsid w:val="00AB389D"/>
    <w:rsid w:val="00AB7AA0"/>
    <w:rsid w:val="00AC1C9B"/>
    <w:rsid w:val="00AD2558"/>
    <w:rsid w:val="00AE4A8B"/>
    <w:rsid w:val="00B11769"/>
    <w:rsid w:val="00B206B1"/>
    <w:rsid w:val="00B45232"/>
    <w:rsid w:val="00B56756"/>
    <w:rsid w:val="00B6300E"/>
    <w:rsid w:val="00B71B7D"/>
    <w:rsid w:val="00BA094F"/>
    <w:rsid w:val="00BC4668"/>
    <w:rsid w:val="00BD76D6"/>
    <w:rsid w:val="00BF7720"/>
    <w:rsid w:val="00C17BC8"/>
    <w:rsid w:val="00C465E5"/>
    <w:rsid w:val="00C60434"/>
    <w:rsid w:val="00C62C10"/>
    <w:rsid w:val="00C768DD"/>
    <w:rsid w:val="00C8437C"/>
    <w:rsid w:val="00C93AC2"/>
    <w:rsid w:val="00C950B6"/>
    <w:rsid w:val="00CA0A39"/>
    <w:rsid w:val="00CA1ED0"/>
    <w:rsid w:val="00CC032B"/>
    <w:rsid w:val="00CC065C"/>
    <w:rsid w:val="00CC703A"/>
    <w:rsid w:val="00CD3EE1"/>
    <w:rsid w:val="00CD492F"/>
    <w:rsid w:val="00CE085C"/>
    <w:rsid w:val="00CE5F3E"/>
    <w:rsid w:val="00CE7AC9"/>
    <w:rsid w:val="00CF3EC8"/>
    <w:rsid w:val="00CF612D"/>
    <w:rsid w:val="00CF7607"/>
    <w:rsid w:val="00D050AF"/>
    <w:rsid w:val="00D21577"/>
    <w:rsid w:val="00D31F56"/>
    <w:rsid w:val="00D85CB8"/>
    <w:rsid w:val="00D901DA"/>
    <w:rsid w:val="00D90882"/>
    <w:rsid w:val="00DD5823"/>
    <w:rsid w:val="00DD617E"/>
    <w:rsid w:val="00DF0E5D"/>
    <w:rsid w:val="00DF5235"/>
    <w:rsid w:val="00E15229"/>
    <w:rsid w:val="00E32C11"/>
    <w:rsid w:val="00E62DF0"/>
    <w:rsid w:val="00E829F5"/>
    <w:rsid w:val="00E8333F"/>
    <w:rsid w:val="00E862DD"/>
    <w:rsid w:val="00EA1357"/>
    <w:rsid w:val="00EA60D8"/>
    <w:rsid w:val="00EB0893"/>
    <w:rsid w:val="00EB671E"/>
    <w:rsid w:val="00EC00EE"/>
    <w:rsid w:val="00EC318B"/>
    <w:rsid w:val="00EC565D"/>
    <w:rsid w:val="00EC69DC"/>
    <w:rsid w:val="00ED2401"/>
    <w:rsid w:val="00ED6073"/>
    <w:rsid w:val="00EF0F65"/>
    <w:rsid w:val="00EF4105"/>
    <w:rsid w:val="00F0763A"/>
    <w:rsid w:val="00F07CE4"/>
    <w:rsid w:val="00F23DE4"/>
    <w:rsid w:val="00F30D7A"/>
    <w:rsid w:val="00F47F96"/>
    <w:rsid w:val="00F5620B"/>
    <w:rsid w:val="00F56513"/>
    <w:rsid w:val="00F633DB"/>
    <w:rsid w:val="00F768AF"/>
    <w:rsid w:val="00F82C3A"/>
    <w:rsid w:val="00F93A40"/>
    <w:rsid w:val="00FC3818"/>
    <w:rsid w:val="00FC4037"/>
    <w:rsid w:val="00FC5DD0"/>
    <w:rsid w:val="00FE0198"/>
    <w:rsid w:val="00FE0662"/>
    <w:rsid w:val="00FE574A"/>
    <w:rsid w:val="00FE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57C3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607"/>
  </w:style>
  <w:style w:type="paragraph" w:styleId="Ttulo2">
    <w:name w:val="heading 2"/>
    <w:basedOn w:val="Normal"/>
    <w:link w:val="Ttulo2Car"/>
    <w:uiPriority w:val="9"/>
    <w:rsid w:val="00FC5DD0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569D"/>
  </w:style>
  <w:style w:type="paragraph" w:styleId="Piedepgina">
    <w:name w:val="footer"/>
    <w:basedOn w:val="Normal"/>
    <w:link w:val="PiedepginaCar"/>
    <w:uiPriority w:val="99"/>
    <w:unhideWhenUsed/>
    <w:rsid w:val="008A56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9D"/>
  </w:style>
  <w:style w:type="paragraph" w:styleId="Textodeglobo">
    <w:name w:val="Balloon Text"/>
    <w:basedOn w:val="Normal"/>
    <w:link w:val="TextodegloboCar"/>
    <w:uiPriority w:val="99"/>
    <w:semiHidden/>
    <w:unhideWhenUsed/>
    <w:rsid w:val="008A5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569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3AF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E7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rsid w:val="00EC69DC"/>
    <w:rPr>
      <w:b/>
      <w:bCs/>
    </w:rPr>
  </w:style>
  <w:style w:type="character" w:customStyle="1" w:styleId="apple-converted-space">
    <w:name w:val="apple-converted-space"/>
    <w:basedOn w:val="Fuentedeprrafopredeter"/>
    <w:rsid w:val="00EC69DC"/>
  </w:style>
  <w:style w:type="paragraph" w:customStyle="1" w:styleId="txtnormal">
    <w:name w:val="txt_normal"/>
    <w:basedOn w:val="Normal"/>
    <w:rsid w:val="00EC69DC"/>
    <w:pPr>
      <w:spacing w:after="150" w:line="240" w:lineRule="auto"/>
      <w:ind w:left="150" w:right="150"/>
      <w:jc w:val="both"/>
    </w:pPr>
    <w:rPr>
      <w:rFonts w:ascii="Times New Roman" w:eastAsia="Times New Roman" w:hAnsi="Times New Roman" w:cs="Times New Roman"/>
      <w:sz w:val="17"/>
      <w:szCs w:val="17"/>
      <w:lang w:eastAsia="es-ES"/>
    </w:rPr>
  </w:style>
  <w:style w:type="paragraph" w:styleId="Prrafodelista">
    <w:name w:val="List Paragraph"/>
    <w:basedOn w:val="Normal"/>
    <w:uiPriority w:val="34"/>
    <w:rsid w:val="001462DE"/>
    <w:pPr>
      <w:ind w:left="720"/>
      <w:contextualSpacing/>
    </w:pPr>
  </w:style>
  <w:style w:type="character" w:styleId="nfasis">
    <w:name w:val="Emphasis"/>
    <w:basedOn w:val="Fuentedeprrafopredeter"/>
    <w:uiPriority w:val="20"/>
    <w:rsid w:val="001462DE"/>
    <w:rPr>
      <w:i/>
      <w:iCs/>
    </w:rPr>
  </w:style>
  <w:style w:type="paragraph" w:styleId="NormalWeb">
    <w:name w:val="Normal (Web)"/>
    <w:basedOn w:val="Normal"/>
    <w:uiPriority w:val="99"/>
    <w:unhideWhenUsed/>
    <w:rsid w:val="001C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C5DD0"/>
    <w:rPr>
      <w:rFonts w:ascii="Verdana" w:eastAsia="Times New Roman" w:hAnsi="Verdana" w:cs="Times New Roman"/>
      <w:b/>
      <w:bCs/>
      <w:color w:val="000000"/>
      <w:sz w:val="36"/>
      <w:szCs w:val="36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A4424"/>
    <w:rPr>
      <w:color w:val="800080" w:themeColor="followedHyperlink"/>
      <w:u w:val="single"/>
    </w:rPr>
  </w:style>
  <w:style w:type="paragraph" w:customStyle="1" w:styleId="Predeterminado">
    <w:name w:val="Predeterminado"/>
    <w:rsid w:val="00FE574A"/>
    <w:rPr>
      <w:rFonts w:ascii="Lucida Grande" w:eastAsia="ヒラギノ角ゴ Pro W3" w:hAnsi="Lucida Grande" w:cs="Times New Roman"/>
      <w:color w:val="000000"/>
      <w:kern w:val="1"/>
      <w:szCs w:val="20"/>
      <w:lang w:val="es-ES_tradnl" w:eastAsia="es-ES"/>
    </w:rPr>
  </w:style>
  <w:style w:type="paragraph" w:customStyle="1" w:styleId="WW-Predeterminado">
    <w:name w:val="WW-Predeterminado"/>
    <w:rsid w:val="00FE574A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kern w:val="1"/>
      <w:sz w:val="24"/>
      <w:szCs w:val="20"/>
      <w:lang w:val="en-US" w:eastAsia="es-ES"/>
    </w:rPr>
  </w:style>
  <w:style w:type="paragraph" w:customStyle="1" w:styleId="FormatolibreBAAAB">
    <w:name w:val="Formato libre B A A A B"/>
    <w:rsid w:val="00FE574A"/>
    <w:pPr>
      <w:spacing w:after="0" w:line="240" w:lineRule="auto"/>
    </w:pPr>
    <w:rPr>
      <w:rFonts w:ascii="Times" w:eastAsia="ヒラギノ角ゴ Pro W3" w:hAnsi="Times" w:cs="Times New Roman"/>
      <w:color w:val="000000"/>
      <w:kern w:val="1"/>
      <w:sz w:val="24"/>
      <w:szCs w:val="20"/>
      <w:lang w:val="es-ES_tradnl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16FE7"/>
    <w:rPr>
      <w:color w:val="605E5C"/>
      <w:shd w:val="clear" w:color="auto" w:fill="E1DFDD"/>
    </w:rPr>
  </w:style>
  <w:style w:type="paragraph" w:customStyle="1" w:styleId="Titulo">
    <w:name w:val="Titulo"/>
    <w:basedOn w:val="Normal"/>
    <w:link w:val="TituloCar"/>
    <w:qFormat/>
    <w:rsid w:val="002D212D"/>
    <w:pPr>
      <w:spacing w:after="0"/>
      <w:jc w:val="center"/>
    </w:pPr>
    <w:rPr>
      <w:rFonts w:ascii="Open Sans" w:eastAsia="Times New Roman" w:hAnsi="Open Sans" w:cs="Open Sans"/>
      <w:b/>
      <w:bCs/>
      <w:color w:val="B71234"/>
      <w:sz w:val="24"/>
      <w:szCs w:val="24"/>
      <w:lang w:eastAsia="es-ES"/>
    </w:rPr>
  </w:style>
  <w:style w:type="character" w:customStyle="1" w:styleId="TituloCar">
    <w:name w:val="Titulo Car"/>
    <w:basedOn w:val="Fuentedeprrafopredeter"/>
    <w:link w:val="Titulo"/>
    <w:rsid w:val="002D212D"/>
    <w:rPr>
      <w:rFonts w:ascii="Open Sans" w:eastAsia="Times New Roman" w:hAnsi="Open Sans" w:cs="Open Sans"/>
      <w:b/>
      <w:bCs/>
      <w:color w:val="B71234"/>
      <w:sz w:val="24"/>
      <w:szCs w:val="24"/>
      <w:lang w:eastAsia="es-ES"/>
    </w:rPr>
  </w:style>
  <w:style w:type="paragraph" w:customStyle="1" w:styleId="Descripcion">
    <w:name w:val="Descripcion"/>
    <w:basedOn w:val="Normal"/>
    <w:link w:val="DescripcionCar"/>
    <w:qFormat/>
    <w:rsid w:val="00BD76D6"/>
    <w:pPr>
      <w:pBdr>
        <w:bottom w:val="double" w:sz="4" w:space="0" w:color="auto"/>
      </w:pBdr>
      <w:spacing w:before="240"/>
    </w:pPr>
    <w:rPr>
      <w:rFonts w:ascii="Open Sans" w:hAnsi="Open Sans" w:cs="Open Sans"/>
      <w:b/>
      <w:szCs w:val="16"/>
    </w:rPr>
  </w:style>
  <w:style w:type="character" w:customStyle="1" w:styleId="DescripcionCar">
    <w:name w:val="Descripcion Car"/>
    <w:basedOn w:val="Fuentedeprrafopredeter"/>
    <w:link w:val="Descripcion"/>
    <w:rsid w:val="00BD76D6"/>
    <w:rPr>
      <w:rFonts w:ascii="Open Sans" w:hAnsi="Open Sans" w:cs="Open Sans"/>
      <w:b/>
      <w:szCs w:val="16"/>
    </w:rPr>
  </w:style>
  <w:style w:type="paragraph" w:customStyle="1" w:styleId="Parrafo">
    <w:name w:val="Parrafo"/>
    <w:basedOn w:val="Normal"/>
    <w:link w:val="ParrafoCar"/>
    <w:qFormat/>
    <w:rsid w:val="00BD76D6"/>
    <w:pPr>
      <w:jc w:val="both"/>
    </w:pPr>
    <w:rPr>
      <w:rFonts w:ascii="Open Sans" w:eastAsia="Times New Roman" w:hAnsi="Open Sans" w:cs="Open Sans"/>
      <w:color w:val="454545"/>
      <w:sz w:val="18"/>
      <w:szCs w:val="18"/>
      <w:lang w:val="fr-FR" w:eastAsia="es-ES"/>
    </w:rPr>
  </w:style>
  <w:style w:type="character" w:customStyle="1" w:styleId="ParrafoCar">
    <w:name w:val="Parrafo Car"/>
    <w:basedOn w:val="Fuentedeprrafopredeter"/>
    <w:link w:val="Parrafo"/>
    <w:rsid w:val="00BD76D6"/>
    <w:rPr>
      <w:rFonts w:ascii="Open Sans" w:eastAsia="Times New Roman" w:hAnsi="Open Sans" w:cs="Open Sans"/>
      <w:color w:val="454545"/>
      <w:sz w:val="18"/>
      <w:szCs w:val="18"/>
      <w:lang w:val="fr-FR" w:eastAsia="es-ES"/>
    </w:rPr>
  </w:style>
  <w:style w:type="paragraph" w:customStyle="1" w:styleId="piedefoto">
    <w:name w:val="pie de foto"/>
    <w:basedOn w:val="Normal"/>
    <w:link w:val="piedefotoCar"/>
    <w:qFormat/>
    <w:rsid w:val="009472E9"/>
    <w:pPr>
      <w:jc w:val="center"/>
    </w:pPr>
    <w:rPr>
      <w:rFonts w:ascii="Open Sans" w:eastAsia="Times New Roman" w:hAnsi="Open Sans" w:cs="Open Sans"/>
      <w:b/>
      <w:bCs/>
      <w:i/>
      <w:iCs/>
      <w:color w:val="454545"/>
      <w:sz w:val="18"/>
      <w:szCs w:val="18"/>
      <w:lang w:val="fr-FR" w:eastAsia="es-ES"/>
    </w:rPr>
  </w:style>
  <w:style w:type="character" w:customStyle="1" w:styleId="piedefotoCar">
    <w:name w:val="pie de foto Car"/>
    <w:basedOn w:val="Fuentedeprrafopredeter"/>
    <w:link w:val="piedefoto"/>
    <w:rsid w:val="009472E9"/>
    <w:rPr>
      <w:rFonts w:ascii="Open Sans" w:eastAsia="Times New Roman" w:hAnsi="Open Sans" w:cs="Open Sans"/>
      <w:b/>
      <w:bCs/>
      <w:i/>
      <w:iCs/>
      <w:color w:val="454545"/>
      <w:sz w:val="18"/>
      <w:szCs w:val="18"/>
      <w:lang w:val="fr-FR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34784">
          <w:marLeft w:val="0"/>
          <w:marRight w:val="0"/>
          <w:marTop w:val="75"/>
          <w:marBottom w:val="150"/>
          <w:divBdr>
            <w:top w:val="double" w:sz="6" w:space="4" w:color="99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2697">
              <w:marLeft w:val="150"/>
              <w:marRight w:val="150"/>
              <w:marTop w:val="75"/>
              <w:marBottom w:val="150"/>
              <w:divBdr>
                <w:top w:val="single" w:sz="6" w:space="4" w:color="CCCCCC"/>
                <w:left w:val="single" w:sz="6" w:space="4" w:color="CCCCCC"/>
                <w:bottom w:val="single" w:sz="6" w:space="4" w:color="CCCCCC"/>
                <w:right w:val="single" w:sz="6" w:space="4" w:color="CCCCCC"/>
              </w:divBdr>
            </w:div>
          </w:divsChild>
        </w:div>
      </w:divsChild>
    </w:div>
    <w:div w:id="224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0797">
          <w:marLeft w:val="150"/>
          <w:marRight w:val="15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7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4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7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ergarci@ucm.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ercia@ucm.es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39DD7-EF02-4E9B-9387-F9A691EF8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Complutransfer_ES</Template>
  <TotalTime>3</TotalTime>
  <Pages>2</Pages>
  <Words>78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María Dolores Fernández Cabeo</cp:lastModifiedBy>
  <cp:revision>1</cp:revision>
  <cp:lastPrinted>2025-07-21T07:37:00Z</cp:lastPrinted>
  <dcterms:created xsi:type="dcterms:W3CDTF">2025-07-21T08:33:00Z</dcterms:created>
  <dcterms:modified xsi:type="dcterms:W3CDTF">2025-07-21T08:36:00Z</dcterms:modified>
</cp:coreProperties>
</file>