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7BC8" w:rsidRPr="003B415C" w:rsidRDefault="005E6CA9" w:rsidP="00BD76D6">
      <w:pPr>
        <w:pStyle w:val="Titulo"/>
        <w:rPr>
          <w:lang w:val="en-GB"/>
        </w:rPr>
      </w:pPr>
      <w:r w:rsidRPr="003B415C">
        <w:rPr>
          <w:lang w:val="en-GB"/>
        </w:rPr>
        <w:t>T</w:t>
      </w:r>
      <w:r w:rsidR="003B415C" w:rsidRPr="003B415C">
        <w:rPr>
          <w:lang w:val="en-GB"/>
        </w:rPr>
        <w:t>i</w:t>
      </w:r>
      <w:r w:rsidR="003B415C">
        <w:rPr>
          <w:lang w:val="en-GB"/>
        </w:rPr>
        <w:t>tle</w:t>
      </w:r>
    </w:p>
    <w:p w:rsidR="00AB7FC6" w:rsidRPr="003B415C" w:rsidRDefault="00AB7FC6" w:rsidP="00AB7FC6">
      <w:pPr>
        <w:pStyle w:val="Descripcion"/>
        <w:rPr>
          <w:lang w:val="en-GB"/>
        </w:rPr>
      </w:pPr>
      <w:r w:rsidRPr="003B415C">
        <w:rPr>
          <w:lang w:val="en-GB"/>
        </w:rPr>
        <w:t>Brief description</w:t>
      </w:r>
    </w:p>
    <w:p w:rsidR="002D212D" w:rsidRPr="00486233" w:rsidRDefault="002D212D" w:rsidP="002D212D">
      <w:pPr>
        <w:pStyle w:val="Parrafo"/>
      </w:pPr>
      <w:r>
        <w:t>Lorem Ipsum</w:t>
      </w:r>
    </w:p>
    <w:p w:rsidR="00ED2401" w:rsidRPr="003B415C" w:rsidRDefault="00AB7FC6" w:rsidP="00BD76D6">
      <w:pPr>
        <w:pStyle w:val="Descripcion"/>
        <w:rPr>
          <w:lang w:val="en-GB"/>
        </w:rPr>
      </w:pPr>
      <w:r w:rsidRPr="003B415C">
        <w:rPr>
          <w:lang w:val="en-GB"/>
        </w:rPr>
        <w:t>How does it work?</w:t>
      </w:r>
    </w:p>
    <w:p w:rsidR="002D212D" w:rsidRPr="00486233" w:rsidRDefault="002D212D" w:rsidP="002D212D">
      <w:pPr>
        <w:pStyle w:val="Parrafo"/>
      </w:pPr>
      <w:r>
        <w:t>Lorem Ipsum</w:t>
      </w:r>
    </w:p>
    <w:p w:rsidR="009C35CB" w:rsidRDefault="008F768D" w:rsidP="008F768D">
      <w:pPr>
        <w:pStyle w:val="Parrafo"/>
        <w:spacing w:after="0"/>
      </w:pPr>
      <w:r>
        <w:rPr>
          <w:noProof/>
        </w:rPr>
        <mc:AlternateContent>
          <mc:Choice Requires="wps">
            <w:drawing>
              <wp:inline distT="0" distB="0" distL="0" distR="0" wp14:anchorId="0D542C01" wp14:editId="7128E7AB">
                <wp:extent cx="2842260" cy="2049780"/>
                <wp:effectExtent l="0" t="0" r="0" b="7620"/>
                <wp:docPr id="926196281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2260" cy="2049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C35CB" w:rsidRDefault="009C35CB" w:rsidP="008F768D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2B2797C" wp14:editId="53EB61F0">
                                  <wp:extent cx="2661420" cy="1548000"/>
                                  <wp:effectExtent l="0" t="0" r="5715" b="0"/>
                                  <wp:docPr id="1291460639" name="Imagen 4" descr="Diagrama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92967441" name="Imagen 4" descr="Diagrama&#10;&#10;El contenido generado por IA puede ser incorrecto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61420" cy="1548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C35CB" w:rsidRDefault="009C35CB" w:rsidP="008F768D">
                            <w:pPr>
                              <w:pStyle w:val="piedefoto"/>
                            </w:pPr>
                            <w:r>
                              <w:t>Figur</w:t>
                            </w:r>
                            <w:r w:rsidR="004E000C">
                              <w:t>e</w:t>
                            </w:r>
                            <w:r>
                              <w:t xml:space="preserve"> 1. </w:t>
                            </w:r>
                            <w:proofErr w:type="spellStart"/>
                            <w:r w:rsidRPr="009C35CB">
                              <w:rPr>
                                <w:b w:val="0"/>
                                <w:bCs w:val="0"/>
                              </w:rPr>
                              <w:t>Píldoras</w:t>
                            </w:r>
                            <w:proofErr w:type="spellEnd"/>
                            <w:r w:rsidRPr="009C35CB">
                              <w:rPr>
                                <w:b w:val="0"/>
                                <w:bCs w:val="0"/>
                              </w:rPr>
                              <w:t xml:space="preserve"> </w:t>
                            </w:r>
                            <w:proofErr w:type="spellStart"/>
                            <w:r w:rsidRPr="009C35CB">
                              <w:rPr>
                                <w:b w:val="0"/>
                                <w:bCs w:val="0"/>
                              </w:rPr>
                              <w:t>ProficiencyIn+Edu</w:t>
                            </w:r>
                            <w:proofErr w:type="spellEnd"/>
                            <w:r w:rsidRPr="009C35CB">
                              <w:rPr>
                                <w:b w:val="0"/>
                                <w:bCs w:val="0"/>
                              </w:rPr>
                              <w:t xml:space="preserve"> en </w:t>
                            </w:r>
                            <w:proofErr w:type="spellStart"/>
                            <w:r w:rsidRPr="009C35CB">
                              <w:rPr>
                                <w:b w:val="0"/>
                                <w:bCs w:val="0"/>
                              </w:rPr>
                              <w:t>Habilmind</w:t>
                            </w:r>
                            <w:proofErr w:type="spellEnd"/>
                            <w:r>
                              <w:rPr>
                                <w:b w:val="0"/>
                                <w:bCs w:val="0"/>
                              </w:rPr>
                              <w:t>.</w:t>
                            </w:r>
                          </w:p>
                          <w:p w:rsidR="009C35CB" w:rsidRDefault="009C35CB" w:rsidP="009C35C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D542C01"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width:223.8pt;height:16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" fillcolor="white [3201]" stroked="f" strokeweight=".5pt">
                <v:textbox>
                  <w:txbxContent>
                    <w:p w:rsidR="009C35CB" w:rsidRDefault="009C35CB" w:rsidP="008F768D">
                      <w:pPr>
                        <w:spacing w:after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2B2797C" wp14:editId="53EB61F0">
                            <wp:extent cx="2661420" cy="1548000"/>
                            <wp:effectExtent l="0" t="0" r="5715" b="0"/>
                            <wp:docPr id="1291460639" name="Imagen 4" descr="Diagrama&#10;&#10;El contenido generado por IA puede ser incorrecto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92967441" name="Imagen 4" descr="Diagrama&#10;&#10;El contenido generado por IA puede ser incorrecto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61420" cy="1548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C35CB" w:rsidRDefault="009C35CB" w:rsidP="008F768D">
                      <w:pPr>
                        <w:pStyle w:val="piedefoto"/>
                      </w:pPr>
                      <w:r>
                        <w:t>Figur</w:t>
                      </w:r>
                      <w:r w:rsidR="004E000C">
                        <w:t>e</w:t>
                      </w:r>
                      <w:r>
                        <w:t xml:space="preserve"> 1. </w:t>
                      </w:r>
                      <w:proofErr w:type="spellStart"/>
                      <w:r w:rsidRPr="009C35CB">
                        <w:rPr>
                          <w:b w:val="0"/>
                          <w:bCs w:val="0"/>
                        </w:rPr>
                        <w:t>Píldoras</w:t>
                      </w:r>
                      <w:proofErr w:type="spellEnd"/>
                      <w:r w:rsidRPr="009C35CB">
                        <w:rPr>
                          <w:b w:val="0"/>
                          <w:bCs w:val="0"/>
                        </w:rPr>
                        <w:t xml:space="preserve"> </w:t>
                      </w:r>
                      <w:proofErr w:type="spellStart"/>
                      <w:r w:rsidRPr="009C35CB">
                        <w:rPr>
                          <w:b w:val="0"/>
                          <w:bCs w:val="0"/>
                        </w:rPr>
                        <w:t>ProficiencyIn+Edu</w:t>
                      </w:r>
                      <w:proofErr w:type="spellEnd"/>
                      <w:r w:rsidRPr="009C35CB">
                        <w:rPr>
                          <w:b w:val="0"/>
                          <w:bCs w:val="0"/>
                        </w:rPr>
                        <w:t xml:space="preserve"> en </w:t>
                      </w:r>
                      <w:proofErr w:type="spellStart"/>
                      <w:r w:rsidRPr="009C35CB">
                        <w:rPr>
                          <w:b w:val="0"/>
                          <w:bCs w:val="0"/>
                        </w:rPr>
                        <w:t>Habilmind</w:t>
                      </w:r>
                      <w:proofErr w:type="spellEnd"/>
                      <w:r>
                        <w:rPr>
                          <w:b w:val="0"/>
                          <w:bCs w:val="0"/>
                        </w:rPr>
                        <w:t>.</w:t>
                      </w:r>
                    </w:p>
                    <w:p w:rsidR="009C35CB" w:rsidRDefault="009C35CB" w:rsidP="009C35CB"/>
                  </w:txbxContent>
                </v:textbox>
                <w10:anchorlock/>
              </v:shape>
            </w:pict>
          </mc:Fallback>
        </mc:AlternateContent>
      </w:r>
      <w:r w:rsidRPr="008F768D"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494C8BFF" wp14:editId="18A39FAA">
                <wp:extent cx="3420000" cy="2057400"/>
                <wp:effectExtent l="0" t="0" r="9525" b="0"/>
                <wp:docPr id="464121053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0000" cy="2057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F768D" w:rsidRDefault="008F768D" w:rsidP="008F768D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191081" wp14:editId="449ACFF2">
                                  <wp:extent cx="1446550" cy="1548000"/>
                                  <wp:effectExtent l="0" t="0" r="1270" b="0"/>
                                  <wp:docPr id="257608895" name="Imagen 5" descr="Texto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80982987" name="Imagen 5" descr="Texto&#10;&#10;El contenido generado por IA puede ser incorrecto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6550" cy="1548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F768D" w:rsidRDefault="008F768D" w:rsidP="008F768D">
                            <w:pPr>
                              <w:pStyle w:val="piedefoto"/>
                            </w:pPr>
                            <w:r>
                              <w:t>Figur</w:t>
                            </w:r>
                            <w:r w:rsidR="004E000C">
                              <w:t>e</w:t>
                            </w:r>
                            <w:r>
                              <w:t xml:space="preserve"> 2. </w:t>
                            </w:r>
                            <w:r w:rsidRPr="009C35CB">
                              <w:rPr>
                                <w:b w:val="0"/>
                                <w:bCs w:val="0"/>
                              </w:rPr>
                              <w:t xml:space="preserve">Libro 11 </w:t>
                            </w:r>
                            <w:proofErr w:type="spellStart"/>
                            <w:r w:rsidRPr="009C35CB">
                              <w:rPr>
                                <w:b w:val="0"/>
                                <w:bCs w:val="0"/>
                              </w:rPr>
                              <w:t>píldoras</w:t>
                            </w:r>
                            <w:proofErr w:type="spellEnd"/>
                            <w:r w:rsidRPr="009C35CB">
                              <w:rPr>
                                <w:b w:val="0"/>
                                <w:bCs w:val="0"/>
                              </w:rPr>
                              <w:t xml:space="preserve"> </w:t>
                            </w:r>
                            <w:proofErr w:type="spellStart"/>
                            <w:r w:rsidRPr="009C35CB">
                              <w:rPr>
                                <w:b w:val="0"/>
                                <w:bCs w:val="0"/>
                              </w:rPr>
                              <w:t>formativas</w:t>
                            </w:r>
                            <w:proofErr w:type="spellEnd"/>
                            <w:r>
                              <w:rPr>
                                <w:b w:val="0"/>
                                <w:bCs w:val="0"/>
                              </w:rPr>
                              <w:br/>
                            </w:r>
                            <w:r w:rsidRPr="009C35CB">
                              <w:rPr>
                                <w:b w:val="0"/>
                                <w:bCs w:val="0"/>
                              </w:rPr>
                              <w:t xml:space="preserve">para la </w:t>
                            </w:r>
                            <w:proofErr w:type="spellStart"/>
                            <w:r w:rsidRPr="009C35CB">
                              <w:rPr>
                                <w:b w:val="0"/>
                                <w:bCs w:val="0"/>
                              </w:rPr>
                              <w:t>excelencia</w:t>
                            </w:r>
                            <w:proofErr w:type="spellEnd"/>
                            <w:r w:rsidRPr="009C35CB">
                              <w:rPr>
                                <w:b w:val="0"/>
                                <w:bCs w:val="0"/>
                              </w:rPr>
                              <w:t xml:space="preserve"> y la </w:t>
                            </w:r>
                            <w:proofErr w:type="spellStart"/>
                            <w:r w:rsidRPr="009C35CB">
                              <w:rPr>
                                <w:b w:val="0"/>
                                <w:bCs w:val="0"/>
                              </w:rPr>
                              <w:t>equidad</w:t>
                            </w:r>
                            <w:proofErr w:type="spellEnd"/>
                            <w:r>
                              <w:rPr>
                                <w:b w:val="0"/>
                                <w:bCs w:val="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94C8BFF" id="_x0000_s1027" type="#_x0000_t202" style="width:269.3pt;height:16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" fillcolor="white [3201]" stroked="f" strokeweight=".5pt">
                <v:textbox>
                  <w:txbxContent>
                    <w:p w:rsidR="008F768D" w:rsidRDefault="008F768D" w:rsidP="008F768D">
                      <w:pPr>
                        <w:spacing w:after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8191081" wp14:editId="449ACFF2">
                            <wp:extent cx="1446550" cy="1548000"/>
                            <wp:effectExtent l="0" t="0" r="1270" b="0"/>
                            <wp:docPr id="257608895" name="Imagen 5" descr="Texto&#10;&#10;El contenido generado por IA puede ser incorrecto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80982987" name="Imagen 5" descr="Texto&#10;&#10;El contenido generado por IA puede ser incorrecto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6550" cy="1548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F768D" w:rsidRDefault="008F768D" w:rsidP="008F768D">
                      <w:pPr>
                        <w:pStyle w:val="piedefoto"/>
                      </w:pPr>
                      <w:r>
                        <w:t>Figur</w:t>
                      </w:r>
                      <w:r w:rsidR="004E000C">
                        <w:t>e</w:t>
                      </w:r>
                      <w:r>
                        <w:t xml:space="preserve"> 2. </w:t>
                      </w:r>
                      <w:r w:rsidRPr="009C35CB">
                        <w:rPr>
                          <w:b w:val="0"/>
                          <w:bCs w:val="0"/>
                        </w:rPr>
                        <w:t xml:space="preserve">Libro 11 </w:t>
                      </w:r>
                      <w:proofErr w:type="spellStart"/>
                      <w:r w:rsidRPr="009C35CB">
                        <w:rPr>
                          <w:b w:val="0"/>
                          <w:bCs w:val="0"/>
                        </w:rPr>
                        <w:t>píldoras</w:t>
                      </w:r>
                      <w:proofErr w:type="spellEnd"/>
                      <w:r w:rsidRPr="009C35CB">
                        <w:rPr>
                          <w:b w:val="0"/>
                          <w:bCs w:val="0"/>
                        </w:rPr>
                        <w:t xml:space="preserve"> </w:t>
                      </w:r>
                      <w:proofErr w:type="spellStart"/>
                      <w:r w:rsidRPr="009C35CB">
                        <w:rPr>
                          <w:b w:val="0"/>
                          <w:bCs w:val="0"/>
                        </w:rPr>
                        <w:t>formativas</w:t>
                      </w:r>
                      <w:proofErr w:type="spellEnd"/>
                      <w:r>
                        <w:rPr>
                          <w:b w:val="0"/>
                          <w:bCs w:val="0"/>
                        </w:rPr>
                        <w:br/>
                      </w:r>
                      <w:r w:rsidRPr="009C35CB">
                        <w:rPr>
                          <w:b w:val="0"/>
                          <w:bCs w:val="0"/>
                        </w:rPr>
                        <w:t xml:space="preserve">para la </w:t>
                      </w:r>
                      <w:proofErr w:type="spellStart"/>
                      <w:r w:rsidRPr="009C35CB">
                        <w:rPr>
                          <w:b w:val="0"/>
                          <w:bCs w:val="0"/>
                        </w:rPr>
                        <w:t>excelencia</w:t>
                      </w:r>
                      <w:proofErr w:type="spellEnd"/>
                      <w:r w:rsidRPr="009C35CB">
                        <w:rPr>
                          <w:b w:val="0"/>
                          <w:bCs w:val="0"/>
                        </w:rPr>
                        <w:t xml:space="preserve"> y la </w:t>
                      </w:r>
                      <w:proofErr w:type="spellStart"/>
                      <w:r w:rsidRPr="009C35CB">
                        <w:rPr>
                          <w:b w:val="0"/>
                          <w:bCs w:val="0"/>
                        </w:rPr>
                        <w:t>equidad</w:t>
                      </w:r>
                      <w:proofErr w:type="spellEnd"/>
                      <w:r>
                        <w:rPr>
                          <w:b w:val="0"/>
                          <w:bCs w:val="0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D212D" w:rsidRPr="00486233" w:rsidRDefault="002D212D" w:rsidP="002D212D">
      <w:pPr>
        <w:pStyle w:val="Parrafo"/>
      </w:pPr>
      <w:r>
        <w:t>Lorem Ipsum</w:t>
      </w:r>
    </w:p>
    <w:p w:rsidR="00AB7FC6" w:rsidRPr="003B415C" w:rsidRDefault="00AB7FC6" w:rsidP="00AB7FC6">
      <w:pPr>
        <w:pStyle w:val="Descripcion"/>
        <w:rPr>
          <w:lang w:val="en-GB"/>
        </w:rPr>
      </w:pPr>
      <w:r w:rsidRPr="003B415C">
        <w:rPr>
          <w:lang w:val="en-GB"/>
        </w:rPr>
        <w:t>What problem does it solve?</w:t>
      </w:r>
    </w:p>
    <w:p w:rsidR="002D212D" w:rsidRPr="00486233" w:rsidRDefault="002D212D" w:rsidP="002D212D">
      <w:pPr>
        <w:pStyle w:val="Parrafo"/>
      </w:pPr>
      <w:r>
        <w:t>Lorem Ipsum</w:t>
      </w:r>
    </w:p>
    <w:p w:rsidR="00ED2401" w:rsidRPr="003B415C" w:rsidRDefault="00AB7FC6" w:rsidP="00BD76D6">
      <w:pPr>
        <w:pStyle w:val="Descripcion"/>
        <w:rPr>
          <w:lang w:val="en-GB"/>
        </w:rPr>
      </w:pPr>
      <w:r w:rsidRPr="003B415C">
        <w:rPr>
          <w:lang w:val="en-GB"/>
        </w:rPr>
        <w:t>What future products will it develop</w:t>
      </w:r>
      <w:r w:rsidR="00ED2401" w:rsidRPr="003B415C">
        <w:rPr>
          <w:lang w:val="en-GB"/>
        </w:rPr>
        <w:t>?</w:t>
      </w:r>
    </w:p>
    <w:p w:rsidR="002D212D" w:rsidRPr="00486233" w:rsidRDefault="002D212D" w:rsidP="002D212D">
      <w:pPr>
        <w:pStyle w:val="Parrafo"/>
      </w:pPr>
      <w:r>
        <w:t>Lorem Ipsum</w:t>
      </w:r>
    </w:p>
    <w:p w:rsidR="00AB7FC6" w:rsidRPr="003B415C" w:rsidRDefault="00AB7FC6" w:rsidP="00AB7FC6">
      <w:pPr>
        <w:pStyle w:val="Descripcion"/>
        <w:rPr>
          <w:lang w:val="en-GB"/>
        </w:rPr>
      </w:pPr>
      <w:r w:rsidRPr="003B415C">
        <w:rPr>
          <w:lang w:val="en-GB"/>
        </w:rPr>
        <w:t xml:space="preserve">Competitive advantages </w:t>
      </w:r>
      <w:r w:rsidRPr="003B415C">
        <w:rPr>
          <w:b w:val="0"/>
          <w:bCs/>
          <w:lang w:val="en-GB"/>
        </w:rPr>
        <w:t>compared to other research</w:t>
      </w:r>
    </w:p>
    <w:p w:rsidR="002D212D" w:rsidRPr="00486233" w:rsidRDefault="002D212D" w:rsidP="002D212D">
      <w:pPr>
        <w:pStyle w:val="Parrafo"/>
      </w:pPr>
      <w:r>
        <w:t>Lorem Ipsum</w:t>
      </w:r>
    </w:p>
    <w:p w:rsidR="00BC3DE7" w:rsidRPr="00A92FB8" w:rsidRDefault="00BC3DE7" w:rsidP="00BC3DE7">
      <w:pPr>
        <w:pStyle w:val="Descripcion"/>
        <w:rPr>
          <w:lang w:val="en-GB"/>
        </w:rPr>
      </w:pPr>
      <w:r w:rsidRPr="00A92FB8">
        <w:rPr>
          <w:lang w:val="en-GB"/>
        </w:rPr>
        <w:t>Where has it been developed?</w:t>
      </w:r>
    </w:p>
    <w:p w:rsidR="002D212D" w:rsidRPr="00486233" w:rsidRDefault="002D212D" w:rsidP="002D212D">
      <w:pPr>
        <w:pStyle w:val="Parrafo"/>
      </w:pPr>
      <w:r>
        <w:lastRenderedPageBreak/>
        <w:t>Lorem Ipsum</w:t>
      </w:r>
    </w:p>
    <w:p w:rsidR="00ED2401" w:rsidRPr="000E4433" w:rsidRDefault="00AB7FC6" w:rsidP="003B2DA7">
      <w:pPr>
        <w:pBdr>
          <w:bottom w:val="double" w:sz="4" w:space="1" w:color="auto"/>
        </w:pBdr>
        <w:rPr>
          <w:rFonts w:ascii="Open Sans" w:hAnsi="Open Sans" w:cs="Open Sans"/>
          <w:b/>
          <w:szCs w:val="16"/>
          <w:lang w:val="fr-FR"/>
        </w:rPr>
      </w:pPr>
      <w:r>
        <w:rPr>
          <w:rFonts w:ascii="Open Sans" w:hAnsi="Open Sans" w:cs="Open Sans"/>
          <w:b/>
          <w:szCs w:val="16"/>
          <w:lang w:val="fr-FR"/>
        </w:rPr>
        <w:t xml:space="preserve">And </w:t>
      </w:r>
      <w:proofErr w:type="spellStart"/>
      <w:r>
        <w:rPr>
          <w:rFonts w:ascii="Open Sans" w:hAnsi="Open Sans" w:cs="Open Sans"/>
          <w:b/>
          <w:szCs w:val="16"/>
          <w:lang w:val="fr-FR"/>
        </w:rPr>
        <w:t>furthermore</w:t>
      </w:r>
      <w:proofErr w:type="spellEnd"/>
      <w:r>
        <w:rPr>
          <w:rFonts w:ascii="Open Sans" w:hAnsi="Open Sans" w:cs="Open Sans"/>
          <w:b/>
          <w:szCs w:val="16"/>
          <w:lang w:val="fr-FR"/>
        </w:rPr>
        <w:t>…</w:t>
      </w:r>
    </w:p>
    <w:p w:rsidR="000819BF" w:rsidRPr="00486233" w:rsidRDefault="002D212D" w:rsidP="00BD76D6">
      <w:pPr>
        <w:pStyle w:val="Parrafo"/>
      </w:pPr>
      <w:r>
        <w:t>Lorem Ipsum</w:t>
      </w:r>
    </w:p>
    <w:p w:rsidR="00AB7FC6" w:rsidRPr="003B415C" w:rsidRDefault="00AB7FC6" w:rsidP="00AB7FC6">
      <w:pPr>
        <w:pStyle w:val="Descripcion"/>
        <w:rPr>
          <w:lang w:val="en-GB"/>
        </w:rPr>
      </w:pPr>
      <w:r w:rsidRPr="003B415C">
        <w:rPr>
          <w:lang w:val="en-GB"/>
        </w:rPr>
        <w:t>Researcher in charge</w:t>
      </w:r>
    </w:p>
    <w:p w:rsidR="003B2DA7" w:rsidRPr="003B415C" w:rsidRDefault="003B2DA7" w:rsidP="003B2DA7">
      <w:pPr>
        <w:spacing w:after="0" w:line="240" w:lineRule="auto"/>
        <w:rPr>
          <w:rFonts w:ascii="Open Sans" w:eastAsia="Times New Roman" w:hAnsi="Open Sans" w:cs="Open Sans"/>
          <w:b/>
          <w:bCs/>
          <w:color w:val="000000"/>
          <w:sz w:val="17"/>
          <w:szCs w:val="17"/>
          <w:lang w:val="en-GB" w:eastAsia="es-ES"/>
        </w:rPr>
      </w:pPr>
      <w:r w:rsidRPr="003B415C">
        <w:rPr>
          <w:rFonts w:ascii="Open Sans" w:eastAsia="Times New Roman" w:hAnsi="Open Sans" w:cs="Open Sans"/>
          <w:b/>
          <w:bCs/>
          <w:color w:val="000000"/>
          <w:sz w:val="17"/>
          <w:szCs w:val="17"/>
          <w:lang w:val="en-GB" w:eastAsia="es-ES"/>
        </w:rPr>
        <w:t xml:space="preserve">Mercedes García </w:t>
      </w:r>
      <w:proofErr w:type="spellStart"/>
      <w:r w:rsidRPr="003B415C">
        <w:rPr>
          <w:rFonts w:ascii="Open Sans" w:eastAsia="Times New Roman" w:hAnsi="Open Sans" w:cs="Open Sans"/>
          <w:b/>
          <w:bCs/>
          <w:color w:val="000000"/>
          <w:sz w:val="17"/>
          <w:szCs w:val="17"/>
          <w:lang w:val="en-GB" w:eastAsia="es-ES"/>
        </w:rPr>
        <w:t>García</w:t>
      </w:r>
      <w:proofErr w:type="spellEnd"/>
      <w:r w:rsidR="003B415C" w:rsidRPr="003B415C">
        <w:rPr>
          <w:rFonts w:ascii="Open Sans" w:eastAsia="Times New Roman" w:hAnsi="Open Sans" w:cs="Open Sans"/>
          <w:b/>
          <w:bCs/>
          <w:color w:val="000000"/>
          <w:sz w:val="17"/>
          <w:szCs w:val="17"/>
          <w:lang w:val="en-GB" w:eastAsia="es-ES"/>
        </w:rPr>
        <w:t>,</w:t>
      </w:r>
      <w:r w:rsidRPr="003B415C">
        <w:rPr>
          <w:rFonts w:ascii="Open Sans" w:eastAsia="Times New Roman" w:hAnsi="Open Sans" w:cs="Open Sans"/>
          <w:b/>
          <w:bCs/>
          <w:color w:val="000000"/>
          <w:sz w:val="17"/>
          <w:szCs w:val="17"/>
          <w:lang w:val="en-GB" w:eastAsia="es-ES"/>
        </w:rPr>
        <w:t xml:space="preserve"> </w:t>
      </w:r>
      <w:hyperlink r:id="rId10" w:history="1">
        <w:r w:rsidRPr="003B415C">
          <w:rPr>
            <w:rStyle w:val="Hipervnculo"/>
            <w:rFonts w:ascii="Open Sans" w:eastAsia="Times New Roman" w:hAnsi="Open Sans" w:cs="Open Sans"/>
            <w:b/>
            <w:bCs/>
            <w:sz w:val="17"/>
            <w:szCs w:val="17"/>
            <w:lang w:val="en-GB" w:eastAsia="es-ES"/>
          </w:rPr>
          <w:t>mergarci@ucm.es</w:t>
        </w:r>
      </w:hyperlink>
    </w:p>
    <w:p w:rsidR="003B2DA7" w:rsidRPr="003B415C" w:rsidRDefault="003B2DA7" w:rsidP="003B2DA7">
      <w:pPr>
        <w:spacing w:after="0" w:line="240" w:lineRule="auto"/>
        <w:rPr>
          <w:rFonts w:ascii="Open Sans" w:eastAsia="Times New Roman" w:hAnsi="Open Sans" w:cs="Open Sans"/>
          <w:b/>
          <w:bCs/>
          <w:color w:val="000000"/>
          <w:sz w:val="17"/>
          <w:szCs w:val="17"/>
          <w:lang w:val="en-GB" w:eastAsia="es-ES"/>
        </w:rPr>
      </w:pPr>
      <w:proofErr w:type="spellStart"/>
      <w:r w:rsidRPr="003B415C">
        <w:rPr>
          <w:rFonts w:ascii="Open Sans" w:eastAsia="Times New Roman" w:hAnsi="Open Sans" w:cs="Open Sans"/>
          <w:color w:val="000000"/>
          <w:sz w:val="17"/>
          <w:szCs w:val="17"/>
          <w:lang w:val="en-GB" w:eastAsia="es-ES"/>
        </w:rPr>
        <w:t>Departament</w:t>
      </w:r>
      <w:proofErr w:type="spellEnd"/>
      <w:r w:rsidRPr="003B415C">
        <w:rPr>
          <w:rFonts w:ascii="Open Sans" w:eastAsia="Times New Roman" w:hAnsi="Open Sans" w:cs="Open Sans"/>
          <w:color w:val="000000"/>
          <w:sz w:val="17"/>
          <w:szCs w:val="17"/>
          <w:lang w:val="en-GB" w:eastAsia="es-ES"/>
        </w:rPr>
        <w:t>:</w:t>
      </w:r>
      <w:r w:rsidRPr="003B415C">
        <w:rPr>
          <w:rFonts w:ascii="Open Sans" w:eastAsia="Times New Roman" w:hAnsi="Open Sans" w:cs="Open Sans"/>
          <w:b/>
          <w:bCs/>
          <w:color w:val="000000"/>
          <w:sz w:val="17"/>
          <w:szCs w:val="17"/>
          <w:lang w:val="en-GB" w:eastAsia="es-ES"/>
        </w:rPr>
        <w:t xml:space="preserve"> </w:t>
      </w:r>
      <w:r w:rsidR="003B415C" w:rsidRPr="003B415C">
        <w:rPr>
          <w:rFonts w:ascii="Open Sans" w:eastAsia="Times New Roman" w:hAnsi="Open Sans" w:cs="Open Sans"/>
          <w:b/>
          <w:bCs/>
          <w:color w:val="000000"/>
          <w:sz w:val="17"/>
          <w:szCs w:val="17"/>
          <w:lang w:val="en-GB" w:eastAsia="es-ES"/>
        </w:rPr>
        <w:t xml:space="preserve">Research and </w:t>
      </w:r>
      <w:proofErr w:type="spellStart"/>
      <w:r w:rsidR="003B415C" w:rsidRPr="003B415C">
        <w:rPr>
          <w:rFonts w:ascii="Open Sans" w:eastAsia="Times New Roman" w:hAnsi="Open Sans" w:cs="Open Sans"/>
          <w:b/>
          <w:bCs/>
          <w:color w:val="000000"/>
          <w:sz w:val="17"/>
          <w:szCs w:val="17"/>
          <w:lang w:val="en-GB" w:eastAsia="es-ES"/>
        </w:rPr>
        <w:t>Psichology</w:t>
      </w:r>
      <w:proofErr w:type="spellEnd"/>
      <w:r w:rsidR="003B415C" w:rsidRPr="003B415C">
        <w:rPr>
          <w:rFonts w:ascii="Open Sans" w:eastAsia="Times New Roman" w:hAnsi="Open Sans" w:cs="Open Sans"/>
          <w:b/>
          <w:bCs/>
          <w:color w:val="000000"/>
          <w:sz w:val="17"/>
          <w:szCs w:val="17"/>
          <w:lang w:val="en-GB" w:eastAsia="es-ES"/>
        </w:rPr>
        <w:t xml:space="preserve"> in Education</w:t>
      </w:r>
    </w:p>
    <w:p w:rsidR="00DF0E5D" w:rsidRPr="003B415C" w:rsidRDefault="003B2DA7" w:rsidP="009C35CB">
      <w:pPr>
        <w:spacing w:after="0" w:line="240" w:lineRule="auto"/>
        <w:rPr>
          <w:lang w:val="en-GB"/>
        </w:rPr>
      </w:pPr>
      <w:r w:rsidRPr="003B415C">
        <w:rPr>
          <w:rFonts w:ascii="Open Sans" w:eastAsia="Times New Roman" w:hAnsi="Open Sans" w:cs="Open Sans"/>
          <w:color w:val="000000"/>
          <w:sz w:val="17"/>
          <w:szCs w:val="17"/>
          <w:lang w:val="en-GB" w:eastAsia="es-ES"/>
        </w:rPr>
        <w:t>Facult</w:t>
      </w:r>
      <w:r w:rsidR="003B415C" w:rsidRPr="003B415C">
        <w:rPr>
          <w:rFonts w:ascii="Open Sans" w:eastAsia="Times New Roman" w:hAnsi="Open Sans" w:cs="Open Sans"/>
          <w:color w:val="000000"/>
          <w:sz w:val="17"/>
          <w:szCs w:val="17"/>
          <w:lang w:val="en-GB" w:eastAsia="es-ES"/>
        </w:rPr>
        <w:t>y</w:t>
      </w:r>
      <w:r w:rsidRPr="003B415C">
        <w:rPr>
          <w:rFonts w:ascii="Open Sans" w:eastAsia="Times New Roman" w:hAnsi="Open Sans" w:cs="Open Sans"/>
          <w:color w:val="000000"/>
          <w:sz w:val="17"/>
          <w:szCs w:val="17"/>
          <w:lang w:val="en-GB" w:eastAsia="es-ES"/>
        </w:rPr>
        <w:t>:</w:t>
      </w:r>
      <w:r w:rsidRPr="003B415C">
        <w:rPr>
          <w:rFonts w:ascii="Open Sans" w:eastAsia="Times New Roman" w:hAnsi="Open Sans" w:cs="Open Sans"/>
          <w:b/>
          <w:bCs/>
          <w:color w:val="000000"/>
          <w:sz w:val="17"/>
          <w:szCs w:val="17"/>
          <w:lang w:val="en-GB" w:eastAsia="es-ES"/>
        </w:rPr>
        <w:t xml:space="preserve"> </w:t>
      </w:r>
      <w:r w:rsidR="003B415C" w:rsidRPr="003B415C">
        <w:rPr>
          <w:rFonts w:ascii="Open Sans" w:eastAsia="Times New Roman" w:hAnsi="Open Sans" w:cs="Open Sans"/>
          <w:b/>
          <w:bCs/>
          <w:color w:val="000000"/>
          <w:sz w:val="17"/>
          <w:szCs w:val="17"/>
          <w:lang w:val="en-GB" w:eastAsia="es-ES"/>
        </w:rPr>
        <w:t>Education – Teacher Training Centre</w:t>
      </w:r>
      <w:bookmarkStart w:id="0" w:name="_GoBack"/>
      <w:bookmarkEnd w:id="0"/>
    </w:p>
    <w:sectPr w:rsidR="00DF0E5D" w:rsidRPr="003B415C" w:rsidSect="00C8437C">
      <w:headerReference w:type="default" r:id="rId11"/>
      <w:footerReference w:type="default" r:id="rId12"/>
      <w:pgSz w:w="11906" w:h="16838" w:code="9"/>
      <w:pgMar w:top="1588" w:right="1134" w:bottom="1418" w:left="1134" w:header="51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415C" w:rsidRDefault="003B415C" w:rsidP="008A569D">
      <w:pPr>
        <w:spacing w:after="0" w:line="240" w:lineRule="auto"/>
      </w:pPr>
      <w:r>
        <w:separator/>
      </w:r>
    </w:p>
  </w:endnote>
  <w:endnote w:type="continuationSeparator" w:id="0">
    <w:p w:rsidR="003B415C" w:rsidRDefault="003B415C" w:rsidP="008A5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ヒラギノ角ゴ Pro W3">
    <w:charset w:val="00"/>
    <w:family w:val="roman"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7FC6" w:rsidRDefault="00AB7FC6" w:rsidP="00AB7FC6">
    <w:pPr>
      <w:pStyle w:val="Piedepgina"/>
      <w:jc w:val="center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E6123DC" wp14:editId="1FA9A5E9">
              <wp:simplePos x="0" y="0"/>
              <wp:positionH relativeFrom="column">
                <wp:posOffset>142240</wp:posOffset>
              </wp:positionH>
              <wp:positionV relativeFrom="paragraph">
                <wp:posOffset>45085</wp:posOffset>
              </wp:positionV>
              <wp:extent cx="5958840" cy="0"/>
              <wp:effectExtent l="0" t="0" r="0" b="0"/>
              <wp:wrapNone/>
              <wp:docPr id="5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5884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B9448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1.2pt;margin-top:3.55pt;width:469.2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" strokeweight="1pt"/>
          </w:pict>
        </mc:Fallback>
      </mc:AlternateConten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8"/>
    </w:tblGrid>
    <w:tr w:rsidR="00AB7FC6" w:rsidTr="00D61D5E">
      <w:trPr>
        <w:trHeight w:val="983"/>
      </w:trPr>
      <w:tc>
        <w:tcPr>
          <w:tcW w:w="9912" w:type="dxa"/>
          <w:vAlign w:val="bottom"/>
        </w:tcPr>
        <w:p w:rsidR="00AB7FC6" w:rsidRPr="003B415C" w:rsidRDefault="00AB7FC6" w:rsidP="00AB7FC6">
          <w:pPr>
            <w:pStyle w:val="Piedepgina"/>
            <w:ind w:left="176" w:right="312"/>
            <w:rPr>
              <w:sz w:val="18"/>
              <w:szCs w:val="18"/>
              <w:lang w:val="en-GB"/>
            </w:rPr>
          </w:pPr>
          <w:r>
            <w:rPr>
              <w:noProof/>
              <w:sz w:val="18"/>
              <w:szCs w:val="18"/>
            </w:rPr>
            <w:drawing>
              <wp:anchor distT="0" distB="0" distL="114300" distR="114300" simplePos="0" relativeHeight="251670528" behindDoc="1" locked="0" layoutInCell="1" allowOverlap="1" wp14:anchorId="4A4EA034" wp14:editId="4564CC72">
                <wp:simplePos x="0" y="0"/>
                <wp:positionH relativeFrom="column">
                  <wp:posOffset>4784090</wp:posOffset>
                </wp:positionH>
                <wp:positionV relativeFrom="paragraph">
                  <wp:posOffset>46990</wp:posOffset>
                </wp:positionV>
                <wp:extent cx="739140" cy="511810"/>
                <wp:effectExtent l="0" t="0" r="3810" b="2540"/>
                <wp:wrapTight wrapText="bothSides">
                  <wp:wrapPolygon edited="0">
                    <wp:start x="1113" y="0"/>
                    <wp:lineTo x="0" y="1608"/>
                    <wp:lineTo x="0" y="20903"/>
                    <wp:lineTo x="21155" y="20903"/>
                    <wp:lineTo x="21155" y="0"/>
                    <wp:lineTo x="1113" y="0"/>
                  </wp:wrapPolygon>
                </wp:wrapTight>
                <wp:docPr id="1884970032" name="Imagen 4" descr="Logotip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5424843" name="Imagen 4" descr="Logotip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9140" cy="511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3B415C">
            <w:rPr>
              <w:sz w:val="18"/>
              <w:szCs w:val="18"/>
              <w:lang w:val="en-GB"/>
            </w:rPr>
            <w:t>© Knowledge Transfer Office – UCM</w:t>
          </w:r>
        </w:p>
        <w:p w:rsidR="00AB7FC6" w:rsidRDefault="00AB7FC6" w:rsidP="00AB7FC6">
          <w:pPr>
            <w:pStyle w:val="Piedepgina"/>
            <w:ind w:left="176" w:right="312"/>
            <w:rPr>
              <w:sz w:val="18"/>
              <w:szCs w:val="18"/>
            </w:rPr>
          </w:pPr>
          <w:r w:rsidRPr="003B415C">
            <w:rPr>
              <w:sz w:val="18"/>
              <w:szCs w:val="18"/>
              <w:lang w:val="en-GB"/>
            </w:rPr>
            <w:t xml:space="preserve">Medicine Faculty. </w:t>
          </w:r>
          <w:proofErr w:type="spellStart"/>
          <w:r w:rsidRPr="00CC032B">
            <w:rPr>
              <w:sz w:val="18"/>
              <w:szCs w:val="18"/>
            </w:rPr>
            <w:t>Entrepabellones</w:t>
          </w:r>
          <w:proofErr w:type="spellEnd"/>
          <w:r>
            <w:rPr>
              <w:sz w:val="18"/>
              <w:szCs w:val="18"/>
            </w:rPr>
            <w:t xml:space="preserve"> </w:t>
          </w:r>
          <w:proofErr w:type="spellStart"/>
          <w:r>
            <w:rPr>
              <w:sz w:val="18"/>
              <w:szCs w:val="18"/>
            </w:rPr>
            <w:t>building</w:t>
          </w:r>
          <w:proofErr w:type="spellEnd"/>
          <w:r w:rsidRPr="00CC032B">
            <w:rPr>
              <w:sz w:val="18"/>
              <w:szCs w:val="18"/>
            </w:rPr>
            <w:t xml:space="preserve"> 7 y 8. </w:t>
          </w:r>
        </w:p>
        <w:p w:rsidR="00AB7FC6" w:rsidRDefault="00AB7FC6" w:rsidP="00AB7FC6">
          <w:pPr>
            <w:pStyle w:val="Piedepgina"/>
            <w:ind w:left="176" w:right="312"/>
            <w:rPr>
              <w:sz w:val="18"/>
              <w:szCs w:val="18"/>
            </w:rPr>
          </w:pPr>
          <w:r w:rsidRPr="00CC032B">
            <w:rPr>
              <w:sz w:val="18"/>
              <w:szCs w:val="18"/>
            </w:rPr>
            <w:t>C/ Doctor Severo Ochoa, 7. 28040 Madrid.</w:t>
          </w:r>
        </w:p>
        <w:p w:rsidR="00AB7FC6" w:rsidRPr="00216FE7" w:rsidRDefault="003B415C" w:rsidP="00AB7FC6">
          <w:pPr>
            <w:pStyle w:val="Piedepgina"/>
            <w:ind w:left="176" w:right="312"/>
            <w:rPr>
              <w:sz w:val="18"/>
              <w:szCs w:val="18"/>
            </w:rPr>
          </w:pPr>
          <w:hyperlink r:id="rId2" w:history="1">
            <w:r w:rsidR="00AB7FC6" w:rsidRPr="006544E3">
              <w:rPr>
                <w:rStyle w:val="Hipervnculo"/>
                <w:sz w:val="18"/>
                <w:szCs w:val="18"/>
                <w:lang w:val="en-US"/>
              </w:rPr>
              <w:t>comercia@ucm.es</w:t>
            </w:r>
          </w:hyperlink>
        </w:p>
      </w:tc>
    </w:tr>
  </w:tbl>
  <w:p w:rsidR="009E7E91" w:rsidRPr="00AB7FC6" w:rsidRDefault="009E7E91" w:rsidP="00AB7F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415C" w:rsidRDefault="003B415C" w:rsidP="008A569D">
      <w:pPr>
        <w:spacing w:after="0" w:line="240" w:lineRule="auto"/>
      </w:pPr>
      <w:r>
        <w:separator/>
      </w:r>
    </w:p>
  </w:footnote>
  <w:footnote w:type="continuationSeparator" w:id="0">
    <w:p w:rsidR="003B415C" w:rsidRDefault="003B415C" w:rsidP="008A5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7FC6" w:rsidRPr="003B415C" w:rsidRDefault="00AB7FC6" w:rsidP="00AB7FC6">
    <w:pPr>
      <w:pStyle w:val="Encabezado"/>
      <w:rPr>
        <w:b/>
        <w:sz w:val="28"/>
        <w:szCs w:val="28"/>
        <w:lang w:val="en-GB"/>
      </w:rPr>
    </w:pPr>
    <w:r w:rsidRPr="00EF4105">
      <w:rPr>
        <w:b/>
        <w:noProof/>
        <w:sz w:val="32"/>
        <w:szCs w:val="32"/>
        <w:lang w:eastAsia="es-ES"/>
      </w:rPr>
      <w:drawing>
        <wp:anchor distT="0" distB="0" distL="114300" distR="114300" simplePos="0" relativeHeight="251673600" behindDoc="0" locked="0" layoutInCell="1" allowOverlap="1" wp14:anchorId="28AA3CD6" wp14:editId="25EC956A">
          <wp:simplePos x="0" y="0"/>
          <wp:positionH relativeFrom="page">
            <wp:posOffset>257175</wp:posOffset>
          </wp:positionH>
          <wp:positionV relativeFrom="paragraph">
            <wp:posOffset>-125730</wp:posOffset>
          </wp:positionV>
          <wp:extent cx="647700" cy="742776"/>
          <wp:effectExtent l="0" t="0" r="0" b="635"/>
          <wp:wrapNone/>
          <wp:docPr id="306924871" name="Imagen 306924871" descr="C:\Users\Mario Monsalve\Desktop\TRASLADO OLD DESK\ESCUDOS UCM\ANTIGUO\escudo_color_encabezad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ario Monsalve\Desktop\TRASLADO OLD DESK\ESCUDOS UCM\ANTIGUO\escudo_color_encabezado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7427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B415C">
      <w:rPr>
        <w:b/>
        <w:sz w:val="32"/>
        <w:szCs w:val="32"/>
        <w:lang w:val="en-GB"/>
      </w:rPr>
      <w:t xml:space="preserve">         </w:t>
    </w:r>
    <w:r w:rsidRPr="003B415C">
      <w:rPr>
        <w:b/>
        <w:sz w:val="28"/>
        <w:szCs w:val="28"/>
        <w:lang w:val="en-GB"/>
      </w:rPr>
      <w:t>Complutense University of Madrid</w:t>
    </w:r>
  </w:p>
  <w:p w:rsidR="00360C6F" w:rsidRPr="003B415C" w:rsidRDefault="00AB7FC6" w:rsidP="00AB7FC6">
    <w:pPr>
      <w:pStyle w:val="Encabezado"/>
      <w:rPr>
        <w:sz w:val="20"/>
        <w:szCs w:val="20"/>
        <w:lang w:val="en-GB"/>
      </w:rPr>
    </w:pPr>
    <w:r w:rsidRPr="003B415C">
      <w:rPr>
        <w:sz w:val="24"/>
        <w:szCs w:val="24"/>
        <w:lang w:val="en-GB"/>
      </w:rPr>
      <w:t xml:space="preserve">        </w:t>
    </w:r>
    <w:r w:rsidRPr="00EB0893">
      <w:rPr>
        <w:noProof/>
        <w:sz w:val="20"/>
        <w:szCs w:val="20"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02CDBC7" wp14:editId="53F813B8">
              <wp:simplePos x="0" y="0"/>
              <wp:positionH relativeFrom="column">
                <wp:posOffset>221615</wp:posOffset>
              </wp:positionH>
              <wp:positionV relativeFrom="paragraph">
                <wp:posOffset>327660</wp:posOffset>
              </wp:positionV>
              <wp:extent cx="6099810" cy="635"/>
              <wp:effectExtent l="0" t="0" r="34290" b="37465"/>
              <wp:wrapNone/>
              <wp:docPr id="6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9981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0951C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17.45pt;margin-top:25.8pt;width:480.3pt;height: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"/>
          </w:pict>
        </mc:Fallback>
      </mc:AlternateContent>
    </w:r>
    <w:r w:rsidRPr="003B415C">
      <w:rPr>
        <w:sz w:val="24"/>
        <w:szCs w:val="24"/>
        <w:lang w:val="en-GB"/>
      </w:rPr>
      <w:t xml:space="preserve">    </w:t>
    </w:r>
    <w:r w:rsidRPr="003B415C">
      <w:rPr>
        <w:sz w:val="20"/>
        <w:szCs w:val="20"/>
        <w:lang w:val="en-GB"/>
      </w:rPr>
      <w:t>Knowledge Transfer Office (OTC)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E0A13"/>
    <w:multiLevelType w:val="multilevel"/>
    <w:tmpl w:val="32F07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00A59"/>
    <w:multiLevelType w:val="hybridMultilevel"/>
    <w:tmpl w:val="5AD03C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4499E"/>
    <w:multiLevelType w:val="multilevel"/>
    <w:tmpl w:val="044AF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CF4A2D"/>
    <w:multiLevelType w:val="multilevel"/>
    <w:tmpl w:val="C608C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4853BE"/>
    <w:multiLevelType w:val="hybridMultilevel"/>
    <w:tmpl w:val="DEF62F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4F47CA"/>
    <w:multiLevelType w:val="hybridMultilevel"/>
    <w:tmpl w:val="C2F8205C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343F2049"/>
    <w:multiLevelType w:val="multilevel"/>
    <w:tmpl w:val="A6A80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6F05FC"/>
    <w:multiLevelType w:val="hybridMultilevel"/>
    <w:tmpl w:val="A302FE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31A9B"/>
    <w:multiLevelType w:val="multilevel"/>
    <w:tmpl w:val="C2A83E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1A4082"/>
    <w:multiLevelType w:val="hybridMultilevel"/>
    <w:tmpl w:val="C0029764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4B937B0"/>
    <w:multiLevelType w:val="multilevel"/>
    <w:tmpl w:val="379CD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55670C"/>
    <w:multiLevelType w:val="multilevel"/>
    <w:tmpl w:val="16E47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AA4D3B"/>
    <w:multiLevelType w:val="hybridMultilevel"/>
    <w:tmpl w:val="0554C2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806B1F"/>
    <w:multiLevelType w:val="multilevel"/>
    <w:tmpl w:val="94C82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A07315"/>
    <w:multiLevelType w:val="hybridMultilevel"/>
    <w:tmpl w:val="591E60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3C2339"/>
    <w:multiLevelType w:val="hybridMultilevel"/>
    <w:tmpl w:val="0E8EDEA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3B30B7D"/>
    <w:multiLevelType w:val="multilevel"/>
    <w:tmpl w:val="DCF43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7622D29"/>
    <w:multiLevelType w:val="hybridMultilevel"/>
    <w:tmpl w:val="62D04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C20448"/>
    <w:multiLevelType w:val="hybridMultilevel"/>
    <w:tmpl w:val="A93CE1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8"/>
  </w:num>
  <w:num w:numId="3">
    <w:abstractNumId w:val="12"/>
  </w:num>
  <w:num w:numId="4">
    <w:abstractNumId w:val="7"/>
  </w:num>
  <w:num w:numId="5">
    <w:abstractNumId w:val="17"/>
  </w:num>
  <w:num w:numId="6">
    <w:abstractNumId w:val="14"/>
  </w:num>
  <w:num w:numId="7">
    <w:abstractNumId w:val="13"/>
  </w:num>
  <w:num w:numId="8">
    <w:abstractNumId w:val="4"/>
  </w:num>
  <w:num w:numId="9">
    <w:abstractNumId w:val="1"/>
  </w:num>
  <w:num w:numId="10">
    <w:abstractNumId w:val="2"/>
  </w:num>
  <w:num w:numId="11">
    <w:abstractNumId w:val="8"/>
  </w:num>
  <w:num w:numId="12">
    <w:abstractNumId w:val="0"/>
  </w:num>
  <w:num w:numId="13">
    <w:abstractNumId w:val="5"/>
  </w:num>
  <w:num w:numId="14">
    <w:abstractNumId w:val="3"/>
  </w:num>
  <w:num w:numId="15">
    <w:abstractNumId w:val="6"/>
  </w:num>
  <w:num w:numId="16">
    <w:abstractNumId w:val="16"/>
  </w:num>
  <w:num w:numId="17">
    <w:abstractNumId w:val="9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15C"/>
    <w:rsid w:val="000039C5"/>
    <w:rsid w:val="0002116F"/>
    <w:rsid w:val="000451C0"/>
    <w:rsid w:val="00052AA9"/>
    <w:rsid w:val="000633FD"/>
    <w:rsid w:val="00074A9B"/>
    <w:rsid w:val="000819BF"/>
    <w:rsid w:val="00094963"/>
    <w:rsid w:val="000B1A1F"/>
    <w:rsid w:val="000B6300"/>
    <w:rsid w:val="000D0EAE"/>
    <w:rsid w:val="000E275C"/>
    <w:rsid w:val="000E4433"/>
    <w:rsid w:val="000E7EC1"/>
    <w:rsid w:val="001075CA"/>
    <w:rsid w:val="0011734B"/>
    <w:rsid w:val="00127CA9"/>
    <w:rsid w:val="001323D3"/>
    <w:rsid w:val="0013451D"/>
    <w:rsid w:val="0013539F"/>
    <w:rsid w:val="001368EE"/>
    <w:rsid w:val="001462DE"/>
    <w:rsid w:val="001533C0"/>
    <w:rsid w:val="001776EA"/>
    <w:rsid w:val="00184726"/>
    <w:rsid w:val="001C1CF7"/>
    <w:rsid w:val="001C4A9B"/>
    <w:rsid w:val="001C4CB7"/>
    <w:rsid w:val="001F5E11"/>
    <w:rsid w:val="00212E9D"/>
    <w:rsid w:val="002132EB"/>
    <w:rsid w:val="00216FE7"/>
    <w:rsid w:val="00223B4E"/>
    <w:rsid w:val="00225AE3"/>
    <w:rsid w:val="00234E17"/>
    <w:rsid w:val="002457F4"/>
    <w:rsid w:val="002504D5"/>
    <w:rsid w:val="002623B9"/>
    <w:rsid w:val="00262692"/>
    <w:rsid w:val="002A4339"/>
    <w:rsid w:val="002B150C"/>
    <w:rsid w:val="002D0667"/>
    <w:rsid w:val="002D212D"/>
    <w:rsid w:val="002D2B1B"/>
    <w:rsid w:val="002E010D"/>
    <w:rsid w:val="003012C6"/>
    <w:rsid w:val="00315D89"/>
    <w:rsid w:val="00325F88"/>
    <w:rsid w:val="00335F5B"/>
    <w:rsid w:val="003463D1"/>
    <w:rsid w:val="00354979"/>
    <w:rsid w:val="00360C6F"/>
    <w:rsid w:val="00365F86"/>
    <w:rsid w:val="003712F1"/>
    <w:rsid w:val="00395B6C"/>
    <w:rsid w:val="003A0A6F"/>
    <w:rsid w:val="003A6422"/>
    <w:rsid w:val="003B2DA7"/>
    <w:rsid w:val="003B415C"/>
    <w:rsid w:val="003B6D09"/>
    <w:rsid w:val="003C7D7E"/>
    <w:rsid w:val="003F1E4C"/>
    <w:rsid w:val="00411F60"/>
    <w:rsid w:val="00414C64"/>
    <w:rsid w:val="00431BA7"/>
    <w:rsid w:val="00441BC9"/>
    <w:rsid w:val="00445AB5"/>
    <w:rsid w:val="0045022C"/>
    <w:rsid w:val="00486233"/>
    <w:rsid w:val="004A0F0E"/>
    <w:rsid w:val="004A2AC0"/>
    <w:rsid w:val="004A6A7E"/>
    <w:rsid w:val="004B449E"/>
    <w:rsid w:val="004C5819"/>
    <w:rsid w:val="004E000C"/>
    <w:rsid w:val="004E524B"/>
    <w:rsid w:val="004E6B32"/>
    <w:rsid w:val="004F1844"/>
    <w:rsid w:val="004F3AFF"/>
    <w:rsid w:val="00502688"/>
    <w:rsid w:val="00511863"/>
    <w:rsid w:val="00517D6C"/>
    <w:rsid w:val="00520756"/>
    <w:rsid w:val="00535602"/>
    <w:rsid w:val="005453A3"/>
    <w:rsid w:val="00570749"/>
    <w:rsid w:val="00576FE8"/>
    <w:rsid w:val="0058278A"/>
    <w:rsid w:val="005952DF"/>
    <w:rsid w:val="005A2FCF"/>
    <w:rsid w:val="005B6E53"/>
    <w:rsid w:val="005C0C63"/>
    <w:rsid w:val="005C1485"/>
    <w:rsid w:val="005D5610"/>
    <w:rsid w:val="005E6CA9"/>
    <w:rsid w:val="005F1E7C"/>
    <w:rsid w:val="006226C7"/>
    <w:rsid w:val="006445C8"/>
    <w:rsid w:val="00650869"/>
    <w:rsid w:val="00652D74"/>
    <w:rsid w:val="00654F7C"/>
    <w:rsid w:val="00685E22"/>
    <w:rsid w:val="00696725"/>
    <w:rsid w:val="006A4424"/>
    <w:rsid w:val="006A5EF9"/>
    <w:rsid w:val="006D4D56"/>
    <w:rsid w:val="006E2BF4"/>
    <w:rsid w:val="006F5CD3"/>
    <w:rsid w:val="0070211A"/>
    <w:rsid w:val="00704BE1"/>
    <w:rsid w:val="00714A5E"/>
    <w:rsid w:val="00715D5E"/>
    <w:rsid w:val="0072262B"/>
    <w:rsid w:val="00743BCA"/>
    <w:rsid w:val="00770915"/>
    <w:rsid w:val="0077284E"/>
    <w:rsid w:val="00790244"/>
    <w:rsid w:val="007A41FB"/>
    <w:rsid w:val="007A6A87"/>
    <w:rsid w:val="007A76D2"/>
    <w:rsid w:val="007B1855"/>
    <w:rsid w:val="007B483D"/>
    <w:rsid w:val="007D19A5"/>
    <w:rsid w:val="007E4E56"/>
    <w:rsid w:val="00830DFC"/>
    <w:rsid w:val="00835A35"/>
    <w:rsid w:val="00837571"/>
    <w:rsid w:val="008527C2"/>
    <w:rsid w:val="0086374A"/>
    <w:rsid w:val="00865006"/>
    <w:rsid w:val="0087650B"/>
    <w:rsid w:val="00887335"/>
    <w:rsid w:val="008965BB"/>
    <w:rsid w:val="008A569D"/>
    <w:rsid w:val="008B1A6B"/>
    <w:rsid w:val="008B50E3"/>
    <w:rsid w:val="008F768D"/>
    <w:rsid w:val="0090457C"/>
    <w:rsid w:val="0092073C"/>
    <w:rsid w:val="009338CC"/>
    <w:rsid w:val="009472E9"/>
    <w:rsid w:val="009759AB"/>
    <w:rsid w:val="00980CC3"/>
    <w:rsid w:val="0098543C"/>
    <w:rsid w:val="009B34D0"/>
    <w:rsid w:val="009C35CB"/>
    <w:rsid w:val="009D2DCA"/>
    <w:rsid w:val="009E1396"/>
    <w:rsid w:val="009E7E91"/>
    <w:rsid w:val="00A17CBF"/>
    <w:rsid w:val="00A27F95"/>
    <w:rsid w:val="00A50C29"/>
    <w:rsid w:val="00A51C85"/>
    <w:rsid w:val="00A61BE1"/>
    <w:rsid w:val="00A719B2"/>
    <w:rsid w:val="00A96314"/>
    <w:rsid w:val="00AA0EAB"/>
    <w:rsid w:val="00AA5AD0"/>
    <w:rsid w:val="00AB286B"/>
    <w:rsid w:val="00AB389D"/>
    <w:rsid w:val="00AB7AA0"/>
    <w:rsid w:val="00AB7FC6"/>
    <w:rsid w:val="00AC1C9B"/>
    <w:rsid w:val="00AD2558"/>
    <w:rsid w:val="00AE4A8B"/>
    <w:rsid w:val="00B11769"/>
    <w:rsid w:val="00B206B1"/>
    <w:rsid w:val="00B45232"/>
    <w:rsid w:val="00B56756"/>
    <w:rsid w:val="00B6300E"/>
    <w:rsid w:val="00B71B7D"/>
    <w:rsid w:val="00BA094F"/>
    <w:rsid w:val="00BC3DE7"/>
    <w:rsid w:val="00BC4668"/>
    <w:rsid w:val="00BD76D6"/>
    <w:rsid w:val="00BF7720"/>
    <w:rsid w:val="00C17BC8"/>
    <w:rsid w:val="00C465E5"/>
    <w:rsid w:val="00C60434"/>
    <w:rsid w:val="00C62C10"/>
    <w:rsid w:val="00C768DD"/>
    <w:rsid w:val="00C8437C"/>
    <w:rsid w:val="00C93AC2"/>
    <w:rsid w:val="00C950B6"/>
    <w:rsid w:val="00CA0A39"/>
    <w:rsid w:val="00CA1ED0"/>
    <w:rsid w:val="00CC032B"/>
    <w:rsid w:val="00CC065C"/>
    <w:rsid w:val="00CC703A"/>
    <w:rsid w:val="00CD3EE1"/>
    <w:rsid w:val="00CD492F"/>
    <w:rsid w:val="00CE085C"/>
    <w:rsid w:val="00CE5F3E"/>
    <w:rsid w:val="00CE7AC9"/>
    <w:rsid w:val="00CF3EC8"/>
    <w:rsid w:val="00CF612D"/>
    <w:rsid w:val="00CF7607"/>
    <w:rsid w:val="00D050AF"/>
    <w:rsid w:val="00D21577"/>
    <w:rsid w:val="00D31F56"/>
    <w:rsid w:val="00D85CB8"/>
    <w:rsid w:val="00D901DA"/>
    <w:rsid w:val="00D90882"/>
    <w:rsid w:val="00DD5823"/>
    <w:rsid w:val="00DD617E"/>
    <w:rsid w:val="00DF0E5D"/>
    <w:rsid w:val="00DF5235"/>
    <w:rsid w:val="00E15229"/>
    <w:rsid w:val="00E32C11"/>
    <w:rsid w:val="00E62DF0"/>
    <w:rsid w:val="00E829F5"/>
    <w:rsid w:val="00E8333F"/>
    <w:rsid w:val="00E862DD"/>
    <w:rsid w:val="00EA1357"/>
    <w:rsid w:val="00EA60D8"/>
    <w:rsid w:val="00EB0893"/>
    <w:rsid w:val="00EB671E"/>
    <w:rsid w:val="00EC00EE"/>
    <w:rsid w:val="00EC318B"/>
    <w:rsid w:val="00EC565D"/>
    <w:rsid w:val="00EC69DC"/>
    <w:rsid w:val="00ED2401"/>
    <w:rsid w:val="00ED6073"/>
    <w:rsid w:val="00EF0F65"/>
    <w:rsid w:val="00EF4105"/>
    <w:rsid w:val="00F0763A"/>
    <w:rsid w:val="00F07CE4"/>
    <w:rsid w:val="00F23DE4"/>
    <w:rsid w:val="00F30D7A"/>
    <w:rsid w:val="00F47F96"/>
    <w:rsid w:val="00F5620B"/>
    <w:rsid w:val="00F56513"/>
    <w:rsid w:val="00F633DB"/>
    <w:rsid w:val="00F768AF"/>
    <w:rsid w:val="00F82C3A"/>
    <w:rsid w:val="00F93A40"/>
    <w:rsid w:val="00FC3818"/>
    <w:rsid w:val="00FC4037"/>
    <w:rsid w:val="00FC5DD0"/>
    <w:rsid w:val="00FE0198"/>
    <w:rsid w:val="00FE0662"/>
    <w:rsid w:val="00FE574A"/>
    <w:rsid w:val="00FE7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3B506D"/>
  <w15:docId w15:val="{45E44FDF-3C47-4D70-BEB6-0CEA1CEBB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7607"/>
  </w:style>
  <w:style w:type="paragraph" w:styleId="Ttulo2">
    <w:name w:val="heading 2"/>
    <w:basedOn w:val="Normal"/>
    <w:link w:val="Ttulo2Car"/>
    <w:uiPriority w:val="9"/>
    <w:rsid w:val="00FC5DD0"/>
    <w:pPr>
      <w:spacing w:before="100" w:beforeAutospacing="1" w:after="100" w:afterAutospacing="1" w:line="240" w:lineRule="auto"/>
      <w:outlineLvl w:val="1"/>
    </w:pPr>
    <w:rPr>
      <w:rFonts w:ascii="Verdana" w:eastAsia="Times New Roman" w:hAnsi="Verdana" w:cs="Times New Roman"/>
      <w:b/>
      <w:bCs/>
      <w:color w:val="000000"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A56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A569D"/>
  </w:style>
  <w:style w:type="paragraph" w:styleId="Piedepgina">
    <w:name w:val="footer"/>
    <w:basedOn w:val="Normal"/>
    <w:link w:val="PiedepginaCar"/>
    <w:uiPriority w:val="99"/>
    <w:unhideWhenUsed/>
    <w:rsid w:val="008A56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A569D"/>
  </w:style>
  <w:style w:type="paragraph" w:styleId="Textodeglobo">
    <w:name w:val="Balloon Text"/>
    <w:basedOn w:val="Normal"/>
    <w:link w:val="TextodegloboCar"/>
    <w:uiPriority w:val="99"/>
    <w:semiHidden/>
    <w:unhideWhenUsed/>
    <w:rsid w:val="008A5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569D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3AF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E7E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rsid w:val="00EC69DC"/>
    <w:rPr>
      <w:b/>
      <w:bCs/>
    </w:rPr>
  </w:style>
  <w:style w:type="character" w:customStyle="1" w:styleId="apple-converted-space">
    <w:name w:val="apple-converted-space"/>
    <w:basedOn w:val="Fuentedeprrafopredeter"/>
    <w:rsid w:val="00EC69DC"/>
  </w:style>
  <w:style w:type="paragraph" w:customStyle="1" w:styleId="txtnormal">
    <w:name w:val="txt_normal"/>
    <w:basedOn w:val="Normal"/>
    <w:rsid w:val="00EC69DC"/>
    <w:pPr>
      <w:spacing w:after="150" w:line="240" w:lineRule="auto"/>
      <w:ind w:left="150" w:right="150"/>
      <w:jc w:val="both"/>
    </w:pPr>
    <w:rPr>
      <w:rFonts w:ascii="Times New Roman" w:eastAsia="Times New Roman" w:hAnsi="Times New Roman" w:cs="Times New Roman"/>
      <w:sz w:val="17"/>
      <w:szCs w:val="17"/>
      <w:lang w:eastAsia="es-ES"/>
    </w:rPr>
  </w:style>
  <w:style w:type="paragraph" w:styleId="Prrafodelista">
    <w:name w:val="List Paragraph"/>
    <w:basedOn w:val="Normal"/>
    <w:uiPriority w:val="34"/>
    <w:rsid w:val="001462DE"/>
    <w:pPr>
      <w:ind w:left="720"/>
      <w:contextualSpacing/>
    </w:pPr>
  </w:style>
  <w:style w:type="character" w:styleId="nfasis">
    <w:name w:val="Emphasis"/>
    <w:basedOn w:val="Fuentedeprrafopredeter"/>
    <w:uiPriority w:val="20"/>
    <w:rsid w:val="001462DE"/>
    <w:rPr>
      <w:i/>
      <w:iCs/>
    </w:rPr>
  </w:style>
  <w:style w:type="paragraph" w:styleId="NormalWeb">
    <w:name w:val="Normal (Web)"/>
    <w:basedOn w:val="Normal"/>
    <w:uiPriority w:val="99"/>
    <w:unhideWhenUsed/>
    <w:rsid w:val="001C1C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FC5DD0"/>
    <w:rPr>
      <w:rFonts w:ascii="Verdana" w:eastAsia="Times New Roman" w:hAnsi="Verdana" w:cs="Times New Roman"/>
      <w:b/>
      <w:bCs/>
      <w:color w:val="000000"/>
      <w:sz w:val="36"/>
      <w:szCs w:val="36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6A4424"/>
    <w:rPr>
      <w:color w:val="800080" w:themeColor="followedHyperlink"/>
      <w:u w:val="single"/>
    </w:rPr>
  </w:style>
  <w:style w:type="paragraph" w:customStyle="1" w:styleId="Predeterminado">
    <w:name w:val="Predeterminado"/>
    <w:rsid w:val="00FE574A"/>
    <w:rPr>
      <w:rFonts w:ascii="Lucida Grande" w:eastAsia="ヒラギノ角ゴ Pro W3" w:hAnsi="Lucida Grande" w:cs="Times New Roman"/>
      <w:color w:val="000000"/>
      <w:kern w:val="1"/>
      <w:szCs w:val="20"/>
      <w:lang w:val="es-ES_tradnl" w:eastAsia="es-ES"/>
    </w:rPr>
  </w:style>
  <w:style w:type="paragraph" w:customStyle="1" w:styleId="WW-Predeterminado">
    <w:name w:val="WW-Predeterminado"/>
    <w:rsid w:val="00FE574A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kern w:val="1"/>
      <w:sz w:val="24"/>
      <w:szCs w:val="20"/>
      <w:lang w:val="en-US" w:eastAsia="es-ES"/>
    </w:rPr>
  </w:style>
  <w:style w:type="paragraph" w:customStyle="1" w:styleId="FormatolibreBAAAB">
    <w:name w:val="Formato libre B A A A B"/>
    <w:rsid w:val="00FE574A"/>
    <w:pPr>
      <w:spacing w:after="0" w:line="240" w:lineRule="auto"/>
    </w:pPr>
    <w:rPr>
      <w:rFonts w:ascii="Times" w:eastAsia="ヒラギノ角ゴ Pro W3" w:hAnsi="Times" w:cs="Times New Roman"/>
      <w:color w:val="000000"/>
      <w:kern w:val="1"/>
      <w:sz w:val="24"/>
      <w:szCs w:val="20"/>
      <w:lang w:val="es-ES_tradnl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216FE7"/>
    <w:rPr>
      <w:color w:val="605E5C"/>
      <w:shd w:val="clear" w:color="auto" w:fill="E1DFDD"/>
    </w:rPr>
  </w:style>
  <w:style w:type="paragraph" w:customStyle="1" w:styleId="Titulo">
    <w:name w:val="Titulo"/>
    <w:basedOn w:val="Normal"/>
    <w:link w:val="TituloCar"/>
    <w:qFormat/>
    <w:rsid w:val="002D212D"/>
    <w:pPr>
      <w:spacing w:after="0"/>
      <w:jc w:val="center"/>
    </w:pPr>
    <w:rPr>
      <w:rFonts w:ascii="Open Sans" w:eastAsia="Times New Roman" w:hAnsi="Open Sans" w:cs="Open Sans"/>
      <w:b/>
      <w:bCs/>
      <w:color w:val="B71234"/>
      <w:sz w:val="24"/>
      <w:szCs w:val="24"/>
      <w:lang w:eastAsia="es-ES"/>
    </w:rPr>
  </w:style>
  <w:style w:type="character" w:customStyle="1" w:styleId="TituloCar">
    <w:name w:val="Titulo Car"/>
    <w:basedOn w:val="Fuentedeprrafopredeter"/>
    <w:link w:val="Titulo"/>
    <w:rsid w:val="002D212D"/>
    <w:rPr>
      <w:rFonts w:ascii="Open Sans" w:eastAsia="Times New Roman" w:hAnsi="Open Sans" w:cs="Open Sans"/>
      <w:b/>
      <w:bCs/>
      <w:color w:val="B71234"/>
      <w:sz w:val="24"/>
      <w:szCs w:val="24"/>
      <w:lang w:eastAsia="es-ES"/>
    </w:rPr>
  </w:style>
  <w:style w:type="paragraph" w:customStyle="1" w:styleId="Descripcion">
    <w:name w:val="Descripcion"/>
    <w:basedOn w:val="Normal"/>
    <w:link w:val="DescripcionCar"/>
    <w:qFormat/>
    <w:rsid w:val="00BD76D6"/>
    <w:pPr>
      <w:pBdr>
        <w:bottom w:val="double" w:sz="4" w:space="0" w:color="auto"/>
      </w:pBdr>
      <w:spacing w:before="240"/>
    </w:pPr>
    <w:rPr>
      <w:rFonts w:ascii="Open Sans" w:hAnsi="Open Sans" w:cs="Open Sans"/>
      <w:b/>
      <w:szCs w:val="16"/>
    </w:rPr>
  </w:style>
  <w:style w:type="character" w:customStyle="1" w:styleId="DescripcionCar">
    <w:name w:val="Descripcion Car"/>
    <w:basedOn w:val="Fuentedeprrafopredeter"/>
    <w:link w:val="Descripcion"/>
    <w:rsid w:val="00BD76D6"/>
    <w:rPr>
      <w:rFonts w:ascii="Open Sans" w:hAnsi="Open Sans" w:cs="Open Sans"/>
      <w:b/>
      <w:szCs w:val="16"/>
    </w:rPr>
  </w:style>
  <w:style w:type="paragraph" w:customStyle="1" w:styleId="Parrafo">
    <w:name w:val="Parrafo"/>
    <w:basedOn w:val="Normal"/>
    <w:link w:val="ParrafoCar"/>
    <w:qFormat/>
    <w:rsid w:val="00BD76D6"/>
    <w:pPr>
      <w:jc w:val="both"/>
    </w:pPr>
    <w:rPr>
      <w:rFonts w:ascii="Open Sans" w:eastAsia="Times New Roman" w:hAnsi="Open Sans" w:cs="Open Sans"/>
      <w:color w:val="454545"/>
      <w:sz w:val="18"/>
      <w:szCs w:val="18"/>
      <w:lang w:val="fr-FR" w:eastAsia="es-ES"/>
    </w:rPr>
  </w:style>
  <w:style w:type="character" w:customStyle="1" w:styleId="ParrafoCar">
    <w:name w:val="Parrafo Car"/>
    <w:basedOn w:val="Fuentedeprrafopredeter"/>
    <w:link w:val="Parrafo"/>
    <w:rsid w:val="00BD76D6"/>
    <w:rPr>
      <w:rFonts w:ascii="Open Sans" w:eastAsia="Times New Roman" w:hAnsi="Open Sans" w:cs="Open Sans"/>
      <w:color w:val="454545"/>
      <w:sz w:val="18"/>
      <w:szCs w:val="18"/>
      <w:lang w:val="fr-FR" w:eastAsia="es-ES"/>
    </w:rPr>
  </w:style>
  <w:style w:type="paragraph" w:customStyle="1" w:styleId="piedefoto">
    <w:name w:val="pie de foto"/>
    <w:basedOn w:val="Normal"/>
    <w:link w:val="piedefotoCar"/>
    <w:qFormat/>
    <w:rsid w:val="009472E9"/>
    <w:pPr>
      <w:jc w:val="center"/>
    </w:pPr>
    <w:rPr>
      <w:rFonts w:ascii="Open Sans" w:eastAsia="Times New Roman" w:hAnsi="Open Sans" w:cs="Open Sans"/>
      <w:b/>
      <w:bCs/>
      <w:i/>
      <w:iCs/>
      <w:color w:val="454545"/>
      <w:sz w:val="18"/>
      <w:szCs w:val="18"/>
      <w:lang w:val="fr-FR" w:eastAsia="es-ES"/>
    </w:rPr>
  </w:style>
  <w:style w:type="character" w:customStyle="1" w:styleId="piedefotoCar">
    <w:name w:val="pie de foto Car"/>
    <w:basedOn w:val="Fuentedeprrafopredeter"/>
    <w:link w:val="piedefoto"/>
    <w:rsid w:val="009472E9"/>
    <w:rPr>
      <w:rFonts w:ascii="Open Sans" w:eastAsia="Times New Roman" w:hAnsi="Open Sans" w:cs="Open Sans"/>
      <w:b/>
      <w:bCs/>
      <w:i/>
      <w:iCs/>
      <w:color w:val="454545"/>
      <w:sz w:val="18"/>
      <w:szCs w:val="18"/>
      <w:lang w:val="fr-FR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2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34784">
          <w:marLeft w:val="0"/>
          <w:marRight w:val="0"/>
          <w:marTop w:val="75"/>
          <w:marBottom w:val="150"/>
          <w:divBdr>
            <w:top w:val="double" w:sz="6" w:space="4" w:color="99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912697">
              <w:marLeft w:val="150"/>
              <w:marRight w:val="150"/>
              <w:marTop w:val="75"/>
              <w:marBottom w:val="150"/>
              <w:divBdr>
                <w:top w:val="single" w:sz="6" w:space="4" w:color="CCCCCC"/>
                <w:left w:val="single" w:sz="6" w:space="4" w:color="CCCCCC"/>
                <w:bottom w:val="single" w:sz="6" w:space="4" w:color="CCCCCC"/>
                <w:right w:val="single" w:sz="6" w:space="4" w:color="CCCCCC"/>
              </w:divBdr>
            </w:div>
          </w:divsChild>
        </w:div>
      </w:divsChild>
    </w:div>
    <w:div w:id="22453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250797">
          <w:marLeft w:val="150"/>
          <w:marRight w:val="15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7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7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27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24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7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ergarci@ucm.e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ercia@ucm.es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V:\05%20-%20OTRI\_COMUN\__COMUNICACION\COMPLUTRANSFER\2025\Fichas%20CompluTransfer%202025\Complutransfer_EN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A255F0-7A47-4058-A9B1-620E4E6E6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Complutransfer_EN</Template>
  <TotalTime>5</TotalTime>
  <Pages>2</Pages>
  <Words>76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 Brancato</dc:creator>
  <cp:lastModifiedBy>Sara Brancato</cp:lastModifiedBy>
  <cp:revision>1</cp:revision>
  <cp:lastPrinted>2025-07-21T07:37:00Z</cp:lastPrinted>
  <dcterms:created xsi:type="dcterms:W3CDTF">2025-09-16T11:38:00Z</dcterms:created>
  <dcterms:modified xsi:type="dcterms:W3CDTF">2025-09-16T11:44:00Z</dcterms:modified>
</cp:coreProperties>
</file>