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25DE5" w14:textId="77777777" w:rsidR="006F1D82" w:rsidRDefault="006F1D82" w:rsidP="00BA7A5C">
      <w:pPr>
        <w:spacing w:after="0" w:line="240" w:lineRule="auto"/>
        <w:jc w:val="center"/>
        <w:rPr>
          <w:rFonts w:ascii="Trebuchet MS" w:hAnsi="Trebuchet MS"/>
          <w:b/>
          <w:bCs/>
          <w:sz w:val="28"/>
          <w:szCs w:val="28"/>
        </w:rPr>
      </w:pPr>
      <w:r w:rsidRPr="006F1D82">
        <w:rPr>
          <w:rFonts w:ascii="Trebuchet MS" w:hAnsi="Trebuchet MS"/>
          <w:b/>
          <w:bCs/>
          <w:sz w:val="28"/>
          <w:szCs w:val="28"/>
        </w:rPr>
        <w:t xml:space="preserve">COMPROMISO DEONTOLÓGICO PARA LA ELABORACIÓN, REDACCIÓN Y POSIBLE PUBLICACIÓN </w:t>
      </w:r>
    </w:p>
    <w:p w14:paraId="68F8FBF8" w14:textId="77777777" w:rsidR="006F1D82" w:rsidRDefault="006F1D82" w:rsidP="00BA7A5C">
      <w:pPr>
        <w:spacing w:after="0" w:line="240" w:lineRule="auto"/>
        <w:jc w:val="center"/>
        <w:rPr>
          <w:rFonts w:ascii="Trebuchet MS" w:hAnsi="Trebuchet MS"/>
          <w:b/>
          <w:bCs/>
          <w:sz w:val="28"/>
          <w:szCs w:val="28"/>
        </w:rPr>
      </w:pPr>
      <w:r w:rsidRPr="006F1D82">
        <w:rPr>
          <w:rFonts w:ascii="Trebuchet MS" w:hAnsi="Trebuchet MS"/>
          <w:b/>
          <w:bCs/>
          <w:sz w:val="28"/>
          <w:szCs w:val="28"/>
        </w:rPr>
        <w:t xml:space="preserve">DEL TRABAJO DE FIN DE MÁSTER </w:t>
      </w:r>
    </w:p>
    <w:p w14:paraId="32E75ADF" w14:textId="7D00C50D" w:rsidR="009D3509" w:rsidRPr="004D7164" w:rsidRDefault="009E44BF" w:rsidP="00BA7A5C">
      <w:pPr>
        <w:spacing w:after="0" w:line="240" w:lineRule="auto"/>
        <w:jc w:val="center"/>
        <w:rPr>
          <w:rFonts w:ascii="Trebuchet MS" w:hAnsi="Trebuchet MS"/>
          <w:b/>
          <w:bCs/>
          <w:sz w:val="24"/>
          <w:szCs w:val="24"/>
        </w:rPr>
      </w:pPr>
      <w:r>
        <w:rPr>
          <w:rFonts w:ascii="Trebuchet MS" w:hAnsi="Trebuchet MS"/>
          <w:b/>
          <w:bCs/>
          <w:sz w:val="24"/>
          <w:szCs w:val="24"/>
        </w:rPr>
        <w:t>Curso 202</w:t>
      </w:r>
      <w:r w:rsidR="00A34763">
        <w:rPr>
          <w:rFonts w:ascii="Trebuchet MS" w:hAnsi="Trebuchet MS"/>
          <w:b/>
          <w:bCs/>
          <w:sz w:val="24"/>
          <w:szCs w:val="24"/>
        </w:rPr>
        <w:t>6</w:t>
      </w:r>
      <w:r w:rsidR="002C6F20" w:rsidRPr="004D7164">
        <w:rPr>
          <w:rFonts w:ascii="Trebuchet MS" w:hAnsi="Trebuchet MS"/>
          <w:b/>
          <w:bCs/>
          <w:sz w:val="24"/>
          <w:szCs w:val="24"/>
        </w:rPr>
        <w:t>-</w:t>
      </w:r>
      <w:r w:rsidR="004D7164" w:rsidRPr="004D7164">
        <w:rPr>
          <w:rFonts w:ascii="Trebuchet MS" w:hAnsi="Trebuchet MS"/>
          <w:b/>
          <w:bCs/>
          <w:sz w:val="24"/>
          <w:szCs w:val="24"/>
        </w:rPr>
        <w:t>20</w:t>
      </w:r>
      <w:r>
        <w:rPr>
          <w:rFonts w:ascii="Trebuchet MS" w:hAnsi="Trebuchet MS"/>
          <w:b/>
          <w:bCs/>
          <w:sz w:val="24"/>
          <w:szCs w:val="24"/>
        </w:rPr>
        <w:t>2</w:t>
      </w:r>
      <w:r w:rsidR="00A34763">
        <w:rPr>
          <w:rFonts w:ascii="Trebuchet MS" w:hAnsi="Trebuchet MS"/>
          <w:b/>
          <w:bCs/>
          <w:sz w:val="24"/>
          <w:szCs w:val="24"/>
        </w:rPr>
        <w:t>7</w:t>
      </w:r>
    </w:p>
    <w:p w14:paraId="7095E790" w14:textId="77777777" w:rsidR="009D3509" w:rsidRPr="003A22B7" w:rsidRDefault="009D3509" w:rsidP="006A6711">
      <w:pPr>
        <w:spacing w:after="0" w:line="240" w:lineRule="auto"/>
        <w:jc w:val="both"/>
        <w:rPr>
          <w:rFonts w:ascii="Times New Roman" w:hAnsi="Times New Roman" w:cs="Times New Roman"/>
        </w:rPr>
      </w:pPr>
    </w:p>
    <w:p w14:paraId="41E17540" w14:textId="77777777" w:rsidR="00F95766" w:rsidRDefault="00F95766" w:rsidP="00F95766">
      <w:pPr>
        <w:jc w:val="both"/>
        <w:rPr>
          <w:b/>
        </w:rPr>
      </w:pPr>
    </w:p>
    <w:p w14:paraId="015BEE7F" w14:textId="511E1D62" w:rsidR="00F95766" w:rsidRDefault="00F95766" w:rsidP="00F95766">
      <w:pPr>
        <w:jc w:val="both"/>
        <w:rPr>
          <w:b/>
        </w:rPr>
      </w:pPr>
      <w:r w:rsidRPr="0079418B">
        <w:rPr>
          <w:b/>
        </w:rPr>
        <w:t>NOMBRE Y APELLIDOS DEL</w:t>
      </w:r>
      <w:r w:rsidR="00A92C1D">
        <w:rPr>
          <w:b/>
        </w:rPr>
        <w:t>/LA</w:t>
      </w:r>
      <w:r w:rsidRPr="0079418B">
        <w:rPr>
          <w:b/>
        </w:rPr>
        <w:t xml:space="preserve"> </w:t>
      </w:r>
      <w:r w:rsidR="00FD3938">
        <w:rPr>
          <w:b/>
        </w:rPr>
        <w:t>ESTUDIANTE:</w:t>
      </w:r>
    </w:p>
    <w:p w14:paraId="3ED9343C" w14:textId="77777777" w:rsidR="00F95766" w:rsidRPr="00565A21" w:rsidRDefault="00F95766" w:rsidP="00F95766">
      <w:pPr>
        <w:jc w:val="both"/>
      </w:pPr>
    </w:p>
    <w:p w14:paraId="2DB5C12F" w14:textId="77777777" w:rsidR="00F95766" w:rsidRPr="00565A21" w:rsidRDefault="00F95766" w:rsidP="00F95766">
      <w:pPr>
        <w:jc w:val="both"/>
        <w:rPr>
          <w:b/>
        </w:rPr>
      </w:pPr>
      <w:r w:rsidRPr="00565A21">
        <w:rPr>
          <w:b/>
        </w:rPr>
        <w:t xml:space="preserve">TUTOR/ES DEL TFM: </w:t>
      </w:r>
    </w:p>
    <w:p w14:paraId="30C0EFC8" w14:textId="77777777" w:rsidR="00F95766" w:rsidRPr="00565A21" w:rsidRDefault="00F95766" w:rsidP="00F95766">
      <w:pPr>
        <w:jc w:val="both"/>
      </w:pPr>
    </w:p>
    <w:p w14:paraId="74BB9EF9" w14:textId="77777777" w:rsidR="00F95766" w:rsidRDefault="00F95766" w:rsidP="00F95766">
      <w:pPr>
        <w:jc w:val="both"/>
        <w:rPr>
          <w:b/>
        </w:rPr>
      </w:pPr>
      <w:r w:rsidRPr="00565A21">
        <w:rPr>
          <w:b/>
        </w:rPr>
        <w:t>TÍTULO DEL TFM:</w:t>
      </w:r>
    </w:p>
    <w:p w14:paraId="5CCEB60F" w14:textId="77777777" w:rsidR="00F95766" w:rsidRPr="00F95766" w:rsidRDefault="00F95766" w:rsidP="00F95766">
      <w:pPr>
        <w:jc w:val="both"/>
        <w:rPr>
          <w:b/>
        </w:rPr>
      </w:pPr>
    </w:p>
    <w:p w14:paraId="012B442E" w14:textId="77777777" w:rsidR="00F95766" w:rsidRPr="00565A21" w:rsidRDefault="00F95766" w:rsidP="00F95766">
      <w:pPr>
        <w:jc w:val="both"/>
        <w:rPr>
          <w:b/>
        </w:rPr>
      </w:pPr>
    </w:p>
    <w:p w14:paraId="73E34D4F" w14:textId="77777777" w:rsidR="00F95766" w:rsidRPr="00686938" w:rsidRDefault="00F95766" w:rsidP="00F95766">
      <w:pPr>
        <w:jc w:val="both"/>
        <w:rPr>
          <w:b/>
        </w:rPr>
      </w:pPr>
      <w:r w:rsidRPr="00565A21">
        <w:rPr>
          <w:b/>
        </w:rPr>
        <w:t xml:space="preserve">FECHA DE PRIMERA MATRÍCULA:  </w:t>
      </w:r>
    </w:p>
    <w:p w14:paraId="7219BD2B" w14:textId="77777777" w:rsidR="00F95766" w:rsidRPr="00565A21" w:rsidRDefault="00F95766" w:rsidP="00F95766">
      <w:pPr>
        <w:jc w:val="both"/>
      </w:pPr>
      <w:r w:rsidRPr="00565A21">
        <w:rPr>
          <w:b/>
        </w:rPr>
        <w:t xml:space="preserve">FECHA DE SEGUNDA MATRÍCULA </w:t>
      </w:r>
      <w:r w:rsidRPr="0079418B">
        <w:rPr>
          <w:b/>
        </w:rPr>
        <w:t>O SUCESIVAS</w:t>
      </w:r>
      <w:r>
        <w:rPr>
          <w:b/>
        </w:rPr>
        <w:t xml:space="preserve"> </w:t>
      </w:r>
      <w:r w:rsidRPr="00565A21">
        <w:t>(en caso de producirse)</w:t>
      </w:r>
      <w:r w:rsidRPr="00565A21">
        <w:rPr>
          <w:b/>
        </w:rPr>
        <w:t xml:space="preserve">: </w:t>
      </w:r>
    </w:p>
    <w:p w14:paraId="607B0E89" w14:textId="77777777" w:rsidR="009D3509" w:rsidRDefault="009D3509" w:rsidP="002645E8">
      <w:pPr>
        <w:spacing w:after="120" w:line="240" w:lineRule="auto"/>
        <w:jc w:val="both"/>
        <w:rPr>
          <w:rFonts w:ascii="Times New Roman" w:hAnsi="Times New Roman" w:cs="Times New Roman"/>
        </w:rPr>
      </w:pPr>
    </w:p>
    <w:p w14:paraId="6BE9779B" w14:textId="77777777" w:rsidR="00686938" w:rsidRPr="003A22B7" w:rsidRDefault="00686938" w:rsidP="002645E8">
      <w:pPr>
        <w:spacing w:after="120" w:line="240" w:lineRule="auto"/>
        <w:jc w:val="both"/>
        <w:rPr>
          <w:rFonts w:ascii="Times New Roman" w:hAnsi="Times New Roman" w:cs="Times New Roman"/>
        </w:rPr>
      </w:pPr>
    </w:p>
    <w:p w14:paraId="769E6D57" w14:textId="77777777" w:rsidR="00984F9B" w:rsidRDefault="00984F9B" w:rsidP="002645E8">
      <w:pPr>
        <w:spacing w:after="120" w:line="240" w:lineRule="auto"/>
        <w:jc w:val="both"/>
        <w:rPr>
          <w:rFonts w:ascii="Times New Roman" w:hAnsi="Times New Roman" w:cs="Times New Roman"/>
        </w:rPr>
      </w:pPr>
    </w:p>
    <w:p w14:paraId="36D5A282" w14:textId="77777777" w:rsidR="006F1D82" w:rsidRPr="004F6929" w:rsidRDefault="006F1D82" w:rsidP="004F6929">
      <w:pPr>
        <w:numPr>
          <w:ilvl w:val="0"/>
          <w:numId w:val="1"/>
        </w:numPr>
        <w:spacing w:after="120"/>
        <w:contextualSpacing/>
        <w:jc w:val="both"/>
        <w:rPr>
          <w:b/>
        </w:rPr>
      </w:pPr>
      <w:r w:rsidRPr="00565A21">
        <w:rPr>
          <w:b/>
        </w:rPr>
        <w:t>Objeto</w:t>
      </w:r>
    </w:p>
    <w:p w14:paraId="3CC83177" w14:textId="528B0461" w:rsidR="006F1D82" w:rsidRDefault="006F1D82" w:rsidP="006F1D82">
      <w:pPr>
        <w:ind w:left="426"/>
        <w:jc w:val="both"/>
      </w:pPr>
      <w:r w:rsidRPr="00565A21">
        <w:t>El presente documento constituye un compromiso entre el</w:t>
      </w:r>
      <w:r>
        <w:t>/</w:t>
      </w:r>
      <w:r w:rsidR="00FD3938">
        <w:t>l</w:t>
      </w:r>
      <w:r>
        <w:t>a</w:t>
      </w:r>
      <w:r w:rsidRPr="00565A21">
        <w:t xml:space="preserve"> estudiante matriculado</w:t>
      </w:r>
      <w:r>
        <w:t>/a</w:t>
      </w:r>
      <w:r w:rsidRPr="00565A21">
        <w:t xml:space="preserve"> en </w:t>
      </w:r>
      <w:r w:rsidRPr="00F95766">
        <w:rPr>
          <w:b/>
        </w:rPr>
        <w:t xml:space="preserve">el Máster </w:t>
      </w:r>
      <w:r w:rsidR="00FD3938">
        <w:rPr>
          <w:b/>
        </w:rPr>
        <w:t>Interu</w:t>
      </w:r>
      <w:r w:rsidRPr="00F95766">
        <w:rPr>
          <w:b/>
        </w:rPr>
        <w:t xml:space="preserve">niversitario en Historia y Ciencias de la Antigüedad                                                                                        </w:t>
      </w:r>
      <w:r w:rsidRPr="00565A21">
        <w:t>y su</w:t>
      </w:r>
      <w:r w:rsidR="00FD3938">
        <w:t>/s</w:t>
      </w:r>
      <w:r w:rsidRPr="00565A21">
        <w:t xml:space="preserve"> Tutor/es y en el que se fijan las funciones de supervisión del citado Trabajo de Fin de Máster (TFM), los derechos y obligaciones del</w:t>
      </w:r>
      <w:r>
        <w:t>/</w:t>
      </w:r>
      <w:r w:rsidR="00FD3938">
        <w:t>l</w:t>
      </w:r>
      <w:r>
        <w:t>a</w:t>
      </w:r>
      <w:r w:rsidRPr="00565A21">
        <w:t xml:space="preserve"> estudiante y de su/s </w:t>
      </w:r>
      <w:r w:rsidR="00FD3938">
        <w:t>Tutor/es</w:t>
      </w:r>
      <w:r w:rsidRPr="00565A21">
        <w:t xml:space="preserve"> del TFM y se especifican el procedimiento de resolución de potenciales conflictos, así como los aspectos relativos a los derechos de propiedad intelectual o industrial que se puedan generar durante el desarrollo de</w:t>
      </w:r>
      <w:r w:rsidR="00FD3938">
        <w:t>l</w:t>
      </w:r>
      <w:r w:rsidRPr="00565A21">
        <w:t xml:space="preserve"> TFM.</w:t>
      </w:r>
    </w:p>
    <w:p w14:paraId="671E6CB5" w14:textId="77777777" w:rsidR="004F6929" w:rsidRPr="00565A21" w:rsidRDefault="004F6929" w:rsidP="006F1D82">
      <w:pPr>
        <w:ind w:left="426"/>
        <w:jc w:val="both"/>
      </w:pPr>
    </w:p>
    <w:p w14:paraId="153D4ABA" w14:textId="77777777" w:rsidR="004F6929" w:rsidRDefault="004F6929" w:rsidP="004F6929">
      <w:pPr>
        <w:numPr>
          <w:ilvl w:val="0"/>
          <w:numId w:val="1"/>
        </w:numPr>
        <w:spacing w:after="0"/>
        <w:ind w:left="425" w:firstLine="0"/>
        <w:contextualSpacing/>
        <w:jc w:val="both"/>
        <w:rPr>
          <w:b/>
        </w:rPr>
      </w:pPr>
      <w:proofErr w:type="gramStart"/>
      <w:r w:rsidRPr="00565A21">
        <w:rPr>
          <w:b/>
        </w:rPr>
        <w:t>Colaboración mutua</w:t>
      </w:r>
      <w:proofErr w:type="gramEnd"/>
    </w:p>
    <w:p w14:paraId="6B68756B" w14:textId="753BA47D" w:rsidR="004F6929" w:rsidRDefault="004F6929" w:rsidP="004F6929">
      <w:pPr>
        <w:spacing w:after="0"/>
        <w:ind w:left="425"/>
        <w:contextualSpacing/>
        <w:jc w:val="both"/>
      </w:pPr>
      <w:r w:rsidRPr="00565A21">
        <w:t xml:space="preserve">El/los </w:t>
      </w:r>
      <w:r w:rsidR="00FD3938">
        <w:t>T</w:t>
      </w:r>
      <w:r w:rsidRPr="00565A21">
        <w:t xml:space="preserve">utor/es del TFM y el autor </w:t>
      </w:r>
      <w:proofErr w:type="gramStart"/>
      <w:r w:rsidRPr="00565A21">
        <w:t>del mismo</w:t>
      </w:r>
      <w:proofErr w:type="gramEnd"/>
      <w:r w:rsidRPr="00565A21">
        <w:t>, en el ámbito de las funciones que a cada uno corresponden, se comprometen a establecer unas condiciones de colaboración que permitan la realización de este trabajo y, finalmente, su defensa de acuerdo con los procedimientos y los plazos que estén establecidos al respecto en la normativa vigente.</w:t>
      </w:r>
    </w:p>
    <w:p w14:paraId="216D7E63" w14:textId="77777777" w:rsidR="004F6929" w:rsidRPr="004F6929" w:rsidRDefault="004F6929" w:rsidP="004F6929">
      <w:pPr>
        <w:spacing w:after="0"/>
        <w:ind w:left="425"/>
        <w:contextualSpacing/>
        <w:jc w:val="both"/>
        <w:rPr>
          <w:b/>
        </w:rPr>
      </w:pPr>
    </w:p>
    <w:p w14:paraId="009660D4" w14:textId="77777777" w:rsidR="004F6929" w:rsidRPr="00565A21" w:rsidRDefault="004F6929" w:rsidP="004F6929">
      <w:pPr>
        <w:numPr>
          <w:ilvl w:val="0"/>
          <w:numId w:val="1"/>
        </w:numPr>
        <w:spacing w:after="0"/>
        <w:ind w:left="425" w:firstLine="0"/>
        <w:contextualSpacing/>
        <w:jc w:val="both"/>
        <w:rPr>
          <w:b/>
        </w:rPr>
      </w:pPr>
      <w:r w:rsidRPr="00565A21">
        <w:rPr>
          <w:b/>
        </w:rPr>
        <w:t>Normativa</w:t>
      </w:r>
    </w:p>
    <w:p w14:paraId="240D55B9" w14:textId="68A826A6" w:rsidR="004F6929" w:rsidRPr="00565A21" w:rsidRDefault="004F6929" w:rsidP="004F6929">
      <w:pPr>
        <w:ind w:left="426"/>
        <w:jc w:val="both"/>
      </w:pPr>
      <w:r w:rsidRPr="00565A21">
        <w:t xml:space="preserve">Los firmantes del presente compromiso declaran conocer la normativa vigente reguladora para la realización y defensa de los TFM y aceptan las disposiciones contenidas en la </w:t>
      </w:r>
      <w:r w:rsidRPr="007F05A6">
        <w:t>misma</w:t>
      </w:r>
      <w:r w:rsidR="00FD3938" w:rsidRPr="007F05A6">
        <w:t xml:space="preserve"> (</w:t>
      </w:r>
      <w:hyperlink r:id="rId7" w:history="1">
        <w:r w:rsidR="00FD3938" w:rsidRPr="007F05A6">
          <w:rPr>
            <w:rStyle w:val="Collegamentoipertestuale"/>
          </w:rPr>
          <w:t>https://bouc.ucm.es/pdf/4925.pdf</w:t>
        </w:r>
      </w:hyperlink>
      <w:r w:rsidR="00FD3938" w:rsidRPr="007F05A6">
        <w:t>)</w:t>
      </w:r>
      <w:r w:rsidRPr="007F05A6">
        <w:t>.</w:t>
      </w:r>
      <w:r w:rsidRPr="00565A21">
        <w:t xml:space="preserve"> </w:t>
      </w:r>
    </w:p>
    <w:p w14:paraId="2E9E503C" w14:textId="6D88DEB9" w:rsidR="004F6929" w:rsidRPr="00565A21" w:rsidRDefault="004F6929" w:rsidP="004F6929">
      <w:pPr>
        <w:numPr>
          <w:ilvl w:val="0"/>
          <w:numId w:val="1"/>
        </w:numPr>
        <w:spacing w:after="0"/>
        <w:jc w:val="both"/>
      </w:pPr>
      <w:r w:rsidRPr="00565A21">
        <w:rPr>
          <w:b/>
        </w:rPr>
        <w:t>Obligaciones de</w:t>
      </w:r>
      <w:r w:rsidR="00FD3938">
        <w:rPr>
          <w:b/>
        </w:rPr>
        <w:t>l/la</w:t>
      </w:r>
      <w:r w:rsidRPr="00565A21">
        <w:rPr>
          <w:b/>
        </w:rPr>
        <w:t xml:space="preserve"> estudiante de Máster</w:t>
      </w:r>
    </w:p>
    <w:p w14:paraId="0A78CB5B" w14:textId="77777777" w:rsidR="004F6929" w:rsidRPr="00565A21" w:rsidRDefault="004F6929" w:rsidP="004F6929">
      <w:pPr>
        <w:numPr>
          <w:ilvl w:val="0"/>
          <w:numId w:val="2"/>
        </w:numPr>
        <w:spacing w:after="0"/>
        <w:jc w:val="both"/>
        <w:rPr>
          <w:b/>
        </w:rPr>
      </w:pPr>
      <w:r w:rsidRPr="00565A21">
        <w:t xml:space="preserve">Elaborar, consensuado con el/los Tutor/es del TFM un cronograma detallado de trabajo que abarque el tiempo total de realización </w:t>
      </w:r>
      <w:proofErr w:type="gramStart"/>
      <w:r w:rsidRPr="00565A21">
        <w:t>del mismo</w:t>
      </w:r>
      <w:proofErr w:type="gramEnd"/>
      <w:r w:rsidRPr="00565A21">
        <w:t xml:space="preserve"> hasta su lectura.</w:t>
      </w:r>
    </w:p>
    <w:p w14:paraId="571E0AB5" w14:textId="77777777" w:rsidR="004F6929" w:rsidRPr="00565A21" w:rsidRDefault="004F6929" w:rsidP="004F6929">
      <w:pPr>
        <w:numPr>
          <w:ilvl w:val="0"/>
          <w:numId w:val="2"/>
        </w:numPr>
        <w:spacing w:after="0"/>
        <w:jc w:val="both"/>
        <w:rPr>
          <w:b/>
        </w:rPr>
      </w:pPr>
      <w:r w:rsidRPr="00565A21">
        <w:t>Informar regularmente al Tutor/es del TFM de la evolución de su trabajo, los problemas que se le planteen durante su desarrollo y los resultados obtenidos.</w:t>
      </w:r>
    </w:p>
    <w:p w14:paraId="368D9D21" w14:textId="184B6882" w:rsidR="004F6929" w:rsidRPr="00565A21" w:rsidRDefault="004F6929" w:rsidP="004F6929">
      <w:pPr>
        <w:numPr>
          <w:ilvl w:val="0"/>
          <w:numId w:val="2"/>
        </w:numPr>
        <w:spacing w:after="0"/>
        <w:jc w:val="both"/>
        <w:rPr>
          <w:b/>
        </w:rPr>
      </w:pPr>
      <w:r w:rsidRPr="00565A21">
        <w:t>Seguir las indicaciones que, sobre la realización y seguimiento de las actividades formativas y la labor de investigación, le hagan su</w:t>
      </w:r>
      <w:r w:rsidR="00FD3938">
        <w:t>/s</w:t>
      </w:r>
      <w:r w:rsidRPr="00565A21">
        <w:t xml:space="preserve"> </w:t>
      </w:r>
      <w:r w:rsidR="00FD3938">
        <w:t>T</w:t>
      </w:r>
      <w:r w:rsidRPr="00565A21">
        <w:t>utor/es del TFM.</w:t>
      </w:r>
    </w:p>
    <w:p w14:paraId="71D1D533" w14:textId="77777777" w:rsidR="004F6929" w:rsidRPr="00565A21" w:rsidRDefault="004F6929" w:rsidP="004F6929">
      <w:pPr>
        <w:numPr>
          <w:ilvl w:val="0"/>
          <w:numId w:val="2"/>
        </w:numPr>
        <w:spacing w:after="0"/>
        <w:jc w:val="both"/>
        <w:rPr>
          <w:b/>
        </w:rPr>
      </w:pPr>
      <w:r w:rsidRPr="00565A21">
        <w:t>Velar por el correcto uso de las instalaciones y materiales que se le faciliten por parte de la Universidad Complutense de Madrid con el objeto de llevar a cabo su actividad de trabajo, estudio e investigación.</w:t>
      </w:r>
    </w:p>
    <w:p w14:paraId="19ECFA0B" w14:textId="77777777" w:rsidR="004F6929" w:rsidRPr="00565A21" w:rsidRDefault="004F6929" w:rsidP="004F6929">
      <w:pPr>
        <w:ind w:left="1080"/>
        <w:jc w:val="both"/>
        <w:rPr>
          <w:b/>
        </w:rPr>
      </w:pPr>
    </w:p>
    <w:p w14:paraId="33413CDB" w14:textId="518DA6DE" w:rsidR="004F6929" w:rsidRPr="004F6929" w:rsidRDefault="004F6929" w:rsidP="004F6929">
      <w:pPr>
        <w:numPr>
          <w:ilvl w:val="0"/>
          <w:numId w:val="1"/>
        </w:numPr>
        <w:spacing w:after="0"/>
        <w:jc w:val="both"/>
        <w:rPr>
          <w:b/>
        </w:rPr>
      </w:pPr>
      <w:r w:rsidRPr="00565A21">
        <w:rPr>
          <w:b/>
        </w:rPr>
        <w:t>Obligaciones del</w:t>
      </w:r>
      <w:r w:rsidR="00FD3938">
        <w:rPr>
          <w:b/>
        </w:rPr>
        <w:t>/de los</w:t>
      </w:r>
      <w:r w:rsidRPr="00565A21">
        <w:rPr>
          <w:b/>
        </w:rPr>
        <w:t xml:space="preserve"> </w:t>
      </w:r>
      <w:r w:rsidR="00FD3938">
        <w:rPr>
          <w:b/>
        </w:rPr>
        <w:t>T</w:t>
      </w:r>
      <w:r w:rsidRPr="00565A21">
        <w:rPr>
          <w:b/>
        </w:rPr>
        <w:t>utor/es del TFM</w:t>
      </w:r>
    </w:p>
    <w:p w14:paraId="68C874A0" w14:textId="09F00FA7" w:rsidR="004F6929" w:rsidRPr="00565A21" w:rsidRDefault="004F6929" w:rsidP="004F6929">
      <w:pPr>
        <w:numPr>
          <w:ilvl w:val="0"/>
          <w:numId w:val="2"/>
        </w:numPr>
        <w:spacing w:after="0"/>
        <w:jc w:val="both"/>
      </w:pPr>
      <w:r w:rsidRPr="00565A21">
        <w:t>Supervisar las actividades formativas que desarrolle el</w:t>
      </w:r>
      <w:r w:rsidR="00FD3938">
        <w:t>/la</w:t>
      </w:r>
      <w:r w:rsidRPr="00565A21">
        <w:t xml:space="preserve"> estudiante; así como desempeñar todas las funciones que le sean propias, desde el momento de la aceptación de la tutorización hasta su defensa pública.</w:t>
      </w:r>
    </w:p>
    <w:p w14:paraId="6D2EFA82" w14:textId="76D5C764" w:rsidR="004F6929" w:rsidRPr="00565A21" w:rsidRDefault="004F6929" w:rsidP="004F6929">
      <w:pPr>
        <w:numPr>
          <w:ilvl w:val="0"/>
          <w:numId w:val="2"/>
        </w:numPr>
        <w:spacing w:after="0"/>
        <w:jc w:val="both"/>
      </w:pPr>
      <w:r w:rsidRPr="00565A21">
        <w:t>Facilitar al</w:t>
      </w:r>
      <w:r w:rsidR="00FD3938">
        <w:t xml:space="preserve">/la </w:t>
      </w:r>
      <w:r w:rsidRPr="00565A21">
        <w:t>estudiante la orientación y el asesoramiento que necesite.</w:t>
      </w:r>
    </w:p>
    <w:p w14:paraId="3E4D4C01" w14:textId="77777777" w:rsidR="004F6929" w:rsidRPr="00565A21" w:rsidRDefault="004F6929" w:rsidP="004F6929">
      <w:pPr>
        <w:tabs>
          <w:tab w:val="left" w:pos="1815"/>
        </w:tabs>
        <w:ind w:left="720"/>
        <w:jc w:val="both"/>
      </w:pPr>
      <w:r>
        <w:tab/>
      </w:r>
    </w:p>
    <w:p w14:paraId="3669A917" w14:textId="77777777" w:rsidR="004F6929" w:rsidRPr="004F6929" w:rsidRDefault="004F6929" w:rsidP="004F6929">
      <w:pPr>
        <w:numPr>
          <w:ilvl w:val="0"/>
          <w:numId w:val="1"/>
        </w:numPr>
        <w:spacing w:after="0"/>
        <w:jc w:val="both"/>
        <w:rPr>
          <w:b/>
        </w:rPr>
      </w:pPr>
      <w:r w:rsidRPr="00565A21">
        <w:rPr>
          <w:b/>
        </w:rPr>
        <w:t>Buenas prácticas</w:t>
      </w:r>
    </w:p>
    <w:p w14:paraId="0E88B252" w14:textId="73E700EC" w:rsidR="004F6929" w:rsidRPr="00565A21" w:rsidRDefault="004F6929" w:rsidP="004F6929">
      <w:pPr>
        <w:ind w:left="357"/>
        <w:jc w:val="both"/>
      </w:pPr>
      <w:r w:rsidRPr="00565A21">
        <w:t>El</w:t>
      </w:r>
      <w:r w:rsidR="00FD3938">
        <w:t>/la</w:t>
      </w:r>
      <w:r w:rsidRPr="00565A21">
        <w:t xml:space="preserve"> estudiante y el</w:t>
      </w:r>
      <w:r w:rsidR="00FD3938">
        <w:t>/los</w:t>
      </w:r>
      <w:r w:rsidRPr="00565A21">
        <w:t xml:space="preserve"> </w:t>
      </w:r>
      <w:r w:rsidR="00FD3938">
        <w:t>T</w:t>
      </w:r>
      <w:r w:rsidRPr="00565A21">
        <w:t>utor/es del TFM se comprometen a seguir, en todo momento, prácticas de trabajo seguras, conforme a la legislación actual, incluida la adopción de medidas necesarias en materia de salud, seguridad y prevención de riesgos laborales.</w:t>
      </w:r>
    </w:p>
    <w:p w14:paraId="2D2DBAE6" w14:textId="78D8EAAA" w:rsidR="004F6929" w:rsidRDefault="004F6929" w:rsidP="004F6929">
      <w:pPr>
        <w:ind w:left="357"/>
        <w:jc w:val="both"/>
      </w:pPr>
      <w:r w:rsidRPr="00565A21">
        <w:t xml:space="preserve">También se comprometen a evitar la copia total o parcial no autorizada de una obra ajena presentándola como propia tanto en el TFM como en las obras o los documentos literarios, científicos o artísticos que se generen como resultado </w:t>
      </w:r>
      <w:proofErr w:type="gramStart"/>
      <w:r w:rsidRPr="00565A21">
        <w:t>del mismo</w:t>
      </w:r>
      <w:proofErr w:type="gramEnd"/>
      <w:r w:rsidRPr="00565A21">
        <w:t>. Para</w:t>
      </w:r>
      <w:r w:rsidR="00FD3938">
        <w:t xml:space="preserve"> ello</w:t>
      </w:r>
      <w:r w:rsidRPr="00565A21">
        <w:t>, el</w:t>
      </w:r>
      <w:r w:rsidR="00FD3938">
        <w:t>/la</w:t>
      </w:r>
      <w:r w:rsidRPr="00565A21">
        <w:t xml:space="preserve"> estudiante firmará la </w:t>
      </w:r>
      <w:r w:rsidR="00FD3938">
        <w:t>“</w:t>
      </w:r>
      <w:r w:rsidRPr="00565A21">
        <w:t>Declaración de</w:t>
      </w:r>
      <w:r w:rsidR="00080BE5">
        <w:t xml:space="preserve"> autoría y uso ético del IA</w:t>
      </w:r>
      <w:r w:rsidR="00FD3938">
        <w:t>”</w:t>
      </w:r>
      <w:r w:rsidRPr="00565A21">
        <w:t>, que será incluid</w:t>
      </w:r>
      <w:r w:rsidR="00080BE5">
        <w:t>a</w:t>
      </w:r>
      <w:r w:rsidRPr="00565A21">
        <w:t xml:space="preserve"> como </w:t>
      </w:r>
      <w:r w:rsidR="007F05A6">
        <w:t>tercera</w:t>
      </w:r>
      <w:r w:rsidRPr="00565A21">
        <w:t xml:space="preserve"> página de su TFM.</w:t>
      </w:r>
    </w:p>
    <w:p w14:paraId="4E67CB7E" w14:textId="77777777" w:rsidR="004F6929" w:rsidRPr="00565A21" w:rsidRDefault="004F6929" w:rsidP="004F6929">
      <w:pPr>
        <w:ind w:left="357"/>
        <w:jc w:val="both"/>
      </w:pPr>
    </w:p>
    <w:p w14:paraId="7EF6749D" w14:textId="77777777" w:rsidR="004F6929" w:rsidRPr="004F6929" w:rsidRDefault="004F6929" w:rsidP="004F6929">
      <w:pPr>
        <w:numPr>
          <w:ilvl w:val="0"/>
          <w:numId w:val="1"/>
        </w:numPr>
        <w:spacing w:after="0"/>
        <w:jc w:val="both"/>
        <w:rPr>
          <w:b/>
        </w:rPr>
      </w:pPr>
      <w:r w:rsidRPr="00565A21">
        <w:rPr>
          <w:b/>
        </w:rPr>
        <w:t>Procedimiento de resolución de conflictos académicos</w:t>
      </w:r>
    </w:p>
    <w:p w14:paraId="4FE4B50D" w14:textId="457E5070" w:rsidR="004F6929" w:rsidRPr="00565A21" w:rsidRDefault="004F6929" w:rsidP="004F6929">
      <w:pPr>
        <w:ind w:left="360"/>
        <w:jc w:val="both"/>
      </w:pPr>
      <w:r w:rsidRPr="00565A21">
        <w:t xml:space="preserve">En el caso de producirse algún conflicto derivado del incumplimiento de alguno de los </w:t>
      </w:r>
      <w:r w:rsidR="00FD3938">
        <w:t>puntos a los que se refiere</w:t>
      </w:r>
      <w:r>
        <w:t xml:space="preserve"> presente compromiso a lo larg</w:t>
      </w:r>
      <w:r w:rsidRPr="00565A21">
        <w:t>o del desarrollo de</w:t>
      </w:r>
      <w:r w:rsidR="00FD3938">
        <w:t>l</w:t>
      </w:r>
      <w:r w:rsidRPr="00565A21">
        <w:t xml:space="preserve"> TFM, </w:t>
      </w:r>
      <w:r w:rsidR="00FD3938">
        <w:t>incluida</w:t>
      </w:r>
      <w:r w:rsidRPr="00565A21">
        <w:t xml:space="preserve"> la posibilidad de modificación del nombramiento del</w:t>
      </w:r>
      <w:r w:rsidR="00FD3938">
        <w:t>/los</w:t>
      </w:r>
      <w:r w:rsidRPr="00565A21">
        <w:t xml:space="preserve"> </w:t>
      </w:r>
      <w:r w:rsidR="00FD3938">
        <w:t>T</w:t>
      </w:r>
      <w:r w:rsidRPr="00565A21">
        <w:t xml:space="preserve">utor/es, la </w:t>
      </w:r>
      <w:r w:rsidR="00FD3938">
        <w:t>C</w:t>
      </w:r>
      <w:r w:rsidRPr="00565A21">
        <w:t xml:space="preserve">oordinación del </w:t>
      </w:r>
      <w:r w:rsidR="00FD3938">
        <w:lastRenderedPageBreak/>
        <w:t>M</w:t>
      </w:r>
      <w:r w:rsidRPr="00565A21">
        <w:t>áster buscará una solución consensuada que pueda ser aceptada por las partes en conflicto. En ningún caso el</w:t>
      </w:r>
      <w:r w:rsidR="00FD3938">
        <w:t xml:space="preserve">/la </w:t>
      </w:r>
      <w:r w:rsidRPr="00565A21">
        <w:t>estudiante podrá cambiar de Tutor</w:t>
      </w:r>
      <w:r>
        <w:t>/</w:t>
      </w:r>
      <w:r w:rsidR="00FD3938">
        <w:t>es</w:t>
      </w:r>
      <w:r w:rsidRPr="00565A21">
        <w:t xml:space="preserve"> directamente sin informar a su antiguo</w:t>
      </w:r>
      <w:r>
        <w:t>/a</w:t>
      </w:r>
      <w:r w:rsidRPr="00565A21">
        <w:t xml:space="preserve"> Tutor</w:t>
      </w:r>
      <w:r>
        <w:t>/a</w:t>
      </w:r>
      <w:r w:rsidRPr="00565A21">
        <w:t xml:space="preserve"> y sin solicitarlo oficialmente a la Coordinación del Máster.</w:t>
      </w:r>
    </w:p>
    <w:p w14:paraId="1402A40B" w14:textId="77777777" w:rsidR="004F6929" w:rsidRPr="00565A21" w:rsidRDefault="004F6929" w:rsidP="004F6929">
      <w:pPr>
        <w:ind w:left="360"/>
        <w:jc w:val="both"/>
      </w:pPr>
      <w:r w:rsidRPr="00565A21">
        <w:t>En el caso de que el conflicto persista se gestionará según lo previsto en el S</w:t>
      </w:r>
      <w:r>
        <w:t>istema Interno de Garantía de Calidad</w:t>
      </w:r>
      <w:r w:rsidRPr="00565A21">
        <w:t xml:space="preserve"> de la Memoria Verificada.</w:t>
      </w:r>
    </w:p>
    <w:p w14:paraId="445BF830" w14:textId="77777777" w:rsidR="004F6929" w:rsidRPr="004F6929" w:rsidRDefault="004F6929" w:rsidP="004F6929">
      <w:pPr>
        <w:numPr>
          <w:ilvl w:val="0"/>
          <w:numId w:val="1"/>
        </w:numPr>
        <w:spacing w:after="0"/>
        <w:jc w:val="both"/>
        <w:rPr>
          <w:b/>
        </w:rPr>
      </w:pPr>
      <w:r w:rsidRPr="00565A21">
        <w:rPr>
          <w:b/>
        </w:rPr>
        <w:t>Confidencialidad</w:t>
      </w:r>
    </w:p>
    <w:p w14:paraId="174D1A23" w14:textId="554D0CFF" w:rsidR="004F6929" w:rsidRPr="00565A21" w:rsidRDefault="004F6929" w:rsidP="004F6929">
      <w:pPr>
        <w:ind w:left="360"/>
        <w:jc w:val="both"/>
      </w:pPr>
      <w:r w:rsidRPr="00565A21">
        <w:t>El</w:t>
      </w:r>
      <w:r w:rsidR="00FD3938">
        <w:t>/la</w:t>
      </w:r>
      <w:r w:rsidRPr="00565A21">
        <w:t xml:space="preserve"> estudiante que desarrolle un </w:t>
      </w:r>
      <w:r w:rsidRPr="0079418B">
        <w:t>TFM dentro de una investigación propia del</w:t>
      </w:r>
      <w:r w:rsidR="00FD3938">
        <w:t>/los</w:t>
      </w:r>
      <w:r w:rsidRPr="0079418B">
        <w:t xml:space="preserve"> Tutor/</w:t>
      </w:r>
      <w:r w:rsidR="00FD3938">
        <w:t>es</w:t>
      </w:r>
      <w:r w:rsidRPr="0079418B">
        <w:t xml:space="preserve"> o dentro de un Grupo de Investigación,</w:t>
      </w:r>
      <w:r w:rsidRPr="00565A21">
        <w:t xml:space="preserve"> que tenga</w:t>
      </w:r>
      <w:r w:rsidR="00681DBF">
        <w:t>n</w:t>
      </w:r>
      <w:r w:rsidRPr="00565A21">
        <w:t xml:space="preserve"> ya una trayectoria demostrada, o utilizando datos de una empresa/organismo o entidad ajenos a la</w:t>
      </w:r>
      <w:r>
        <w:t>s</w:t>
      </w:r>
      <w:r w:rsidRPr="00565A21">
        <w:t xml:space="preserve"> </w:t>
      </w:r>
      <w:r w:rsidRPr="0079418B">
        <w:t>Universidades Autónoma de Madrid y Complutense de Madrid</w:t>
      </w:r>
      <w:r w:rsidRPr="00565A21">
        <w:t>, se compromete a mantener en secreto todos los datos e informaciones de carácter confidencial que el</w:t>
      </w:r>
      <w:r w:rsidR="00FD3938">
        <w:t>/los</w:t>
      </w:r>
      <w:r w:rsidRPr="00565A21">
        <w:t xml:space="preserve"> Tutor/es del TFM o de cualquier otro miembro del equipo investigador en que esté integrado le proporcionen así como a emplear la información obtenida, exclusivamente, en la realización de su TFM.</w:t>
      </w:r>
    </w:p>
    <w:p w14:paraId="03F07C3F" w14:textId="0BA0FEF9" w:rsidR="004F6929" w:rsidRDefault="004F6929" w:rsidP="004F6929">
      <w:pPr>
        <w:ind w:left="360"/>
        <w:jc w:val="both"/>
      </w:pPr>
      <w:r w:rsidRPr="00565A21">
        <w:t>Asimismo, el</w:t>
      </w:r>
      <w:r w:rsidR="00FD3938">
        <w:t>/la</w:t>
      </w:r>
      <w:r w:rsidRPr="00565A21">
        <w:t xml:space="preserve"> estudiante no revelará ni transferirá a terceros, ni siquiera en los casos de cambio en la tutela del TFM, información del trabajo, ni materiales producto de la investigación, propia o del grupo, en que haya participado sin haber obtenido, de forma expresa y por escrito, la autorización correspondiente del</w:t>
      </w:r>
      <w:r w:rsidR="00FD3938">
        <w:t>/los</w:t>
      </w:r>
      <w:r w:rsidRPr="00565A21">
        <w:t xml:space="preserve"> anterior</w:t>
      </w:r>
      <w:r w:rsidR="00FD3938">
        <w:t>/es</w:t>
      </w:r>
      <w:r w:rsidRPr="00565A21">
        <w:t xml:space="preserve"> Tutor/</w:t>
      </w:r>
      <w:r w:rsidR="00FD3938">
        <w:t>es</w:t>
      </w:r>
      <w:r w:rsidRPr="00565A21">
        <w:t xml:space="preserve"> del TFM.</w:t>
      </w:r>
    </w:p>
    <w:p w14:paraId="3BDB33F6" w14:textId="77777777" w:rsidR="004F6929" w:rsidRPr="00565A21" w:rsidRDefault="004F6929" w:rsidP="004F6929">
      <w:pPr>
        <w:ind w:left="360"/>
        <w:jc w:val="both"/>
      </w:pPr>
    </w:p>
    <w:p w14:paraId="63652B3F" w14:textId="77777777" w:rsidR="004F6929" w:rsidRPr="004F6929" w:rsidRDefault="004F6929" w:rsidP="004F6929">
      <w:pPr>
        <w:numPr>
          <w:ilvl w:val="0"/>
          <w:numId w:val="1"/>
        </w:numPr>
        <w:spacing w:after="0"/>
        <w:jc w:val="both"/>
        <w:rPr>
          <w:b/>
        </w:rPr>
      </w:pPr>
      <w:r w:rsidRPr="00565A21">
        <w:rPr>
          <w:b/>
        </w:rPr>
        <w:t>Propiedad intelectual e industrial</w:t>
      </w:r>
    </w:p>
    <w:p w14:paraId="3B3909A5" w14:textId="7F526D45" w:rsidR="004F6929" w:rsidRPr="00565A21" w:rsidRDefault="004F6929" w:rsidP="004F6929">
      <w:pPr>
        <w:ind w:left="360"/>
        <w:jc w:val="both"/>
      </w:pPr>
      <w:r w:rsidRPr="00565A21">
        <w:t>Cuando la aportación pueda ser considerada original o sustancial el</w:t>
      </w:r>
      <w:r w:rsidR="00FD3938">
        <w:t>/la</w:t>
      </w:r>
      <w:r w:rsidRPr="00565A21">
        <w:t xml:space="preserve"> estudiante que ha elaborado el TFM será reconocido como cotitular de los derechos de propiedad intelectual o industrial que le pudieran corresponder de acuerdo con la legislación vigente.</w:t>
      </w:r>
    </w:p>
    <w:p w14:paraId="1633DF27" w14:textId="77777777" w:rsidR="004F6929" w:rsidRPr="00565A21" w:rsidRDefault="004F6929" w:rsidP="004F6929">
      <w:pPr>
        <w:ind w:left="360"/>
        <w:jc w:val="both"/>
      </w:pPr>
      <w:r w:rsidRPr="00565A21">
        <w:t xml:space="preserve"> </w:t>
      </w:r>
    </w:p>
    <w:p w14:paraId="5F049755" w14:textId="77777777" w:rsidR="004F6929" w:rsidRPr="004F6929" w:rsidRDefault="004F6929" w:rsidP="004F6929">
      <w:pPr>
        <w:numPr>
          <w:ilvl w:val="0"/>
          <w:numId w:val="1"/>
        </w:numPr>
        <w:spacing w:after="0"/>
        <w:jc w:val="both"/>
        <w:rPr>
          <w:b/>
        </w:rPr>
      </w:pPr>
      <w:r w:rsidRPr="00565A21">
        <w:rPr>
          <w:b/>
        </w:rPr>
        <w:t>Periodo de Vigencia</w:t>
      </w:r>
    </w:p>
    <w:p w14:paraId="4E2E929C" w14:textId="77777777" w:rsidR="004F6929" w:rsidRPr="00565A21" w:rsidRDefault="004F6929" w:rsidP="004F6929">
      <w:pPr>
        <w:ind w:left="360"/>
        <w:jc w:val="both"/>
      </w:pPr>
      <w:r w:rsidRPr="00565A21">
        <w:t>Este compromiso entrará en vigor en el momento de su firma y finalizará por alguno de los siguientes supuestos:</w:t>
      </w:r>
    </w:p>
    <w:p w14:paraId="6BBB58BD" w14:textId="77777777" w:rsidR="004F6929" w:rsidRPr="00565A21" w:rsidRDefault="004F6929" w:rsidP="004F6929">
      <w:pPr>
        <w:numPr>
          <w:ilvl w:val="0"/>
          <w:numId w:val="2"/>
        </w:numPr>
        <w:spacing w:after="0"/>
        <w:jc w:val="both"/>
      </w:pPr>
      <w:r w:rsidRPr="00565A21">
        <w:t>Cuando el</w:t>
      </w:r>
      <w:r>
        <w:t>/a</w:t>
      </w:r>
      <w:r w:rsidRPr="00565A21">
        <w:t xml:space="preserve"> estudiante haya defendido su TFM.</w:t>
      </w:r>
    </w:p>
    <w:p w14:paraId="0D484459" w14:textId="77777777" w:rsidR="004F6929" w:rsidRPr="00565A21" w:rsidRDefault="004F6929" w:rsidP="004F6929">
      <w:pPr>
        <w:numPr>
          <w:ilvl w:val="0"/>
          <w:numId w:val="2"/>
        </w:numPr>
        <w:spacing w:after="0"/>
        <w:jc w:val="both"/>
      </w:pPr>
      <w:r w:rsidRPr="00565A21">
        <w:t>Cuando el</w:t>
      </w:r>
      <w:r>
        <w:t>/a</w:t>
      </w:r>
      <w:r w:rsidRPr="00565A21">
        <w:t xml:space="preserve"> estudiante sea dado de baja en el Máster en el que fue admitido.</w:t>
      </w:r>
    </w:p>
    <w:p w14:paraId="2872BD36" w14:textId="77777777" w:rsidR="004F6929" w:rsidRPr="00565A21" w:rsidRDefault="004F6929" w:rsidP="004F6929">
      <w:pPr>
        <w:numPr>
          <w:ilvl w:val="0"/>
          <w:numId w:val="2"/>
        </w:numPr>
        <w:spacing w:after="0"/>
        <w:jc w:val="both"/>
      </w:pPr>
      <w:r w:rsidRPr="00565A21">
        <w:t>Cuando el</w:t>
      </w:r>
      <w:r>
        <w:t>/a</w:t>
      </w:r>
      <w:r w:rsidRPr="00565A21">
        <w:t xml:space="preserve"> estudiante haya presentado renuncia escrita a continuar su TFM.</w:t>
      </w:r>
    </w:p>
    <w:p w14:paraId="54D180E8" w14:textId="19750317" w:rsidR="004F6929" w:rsidRPr="00565A21" w:rsidRDefault="004F6929" w:rsidP="004F6929">
      <w:pPr>
        <w:numPr>
          <w:ilvl w:val="0"/>
          <w:numId w:val="2"/>
        </w:numPr>
        <w:spacing w:after="0"/>
        <w:jc w:val="both"/>
      </w:pPr>
      <w:r w:rsidRPr="00565A21">
        <w:t>En caso de incumplimiento de alguna de las cl</w:t>
      </w:r>
      <w:r w:rsidR="009B34FF">
        <w:t>á</w:t>
      </w:r>
      <w:r w:rsidRPr="00565A21">
        <w:t xml:space="preserve">usulas previstas en el presente documento o en la normativa reguladora de los Estudios de Posgrado de la Universidad Complutense </w:t>
      </w:r>
      <w:r w:rsidR="009B34FF">
        <w:t xml:space="preserve">y Autónoma </w:t>
      </w:r>
      <w:r w:rsidRPr="00565A21">
        <w:t>de Madrid.</w:t>
      </w:r>
    </w:p>
    <w:p w14:paraId="044B1848" w14:textId="77777777" w:rsidR="004F6929" w:rsidRPr="00565A21" w:rsidRDefault="004F6929" w:rsidP="004F6929">
      <w:pPr>
        <w:ind w:left="360"/>
        <w:jc w:val="both"/>
      </w:pPr>
    </w:p>
    <w:p w14:paraId="4FEF2705" w14:textId="77777777" w:rsidR="00D56869" w:rsidRPr="004F6929" w:rsidRDefault="004F6929" w:rsidP="004F6929">
      <w:pPr>
        <w:ind w:left="360"/>
        <w:jc w:val="both"/>
      </w:pPr>
      <w:r w:rsidRPr="00565A21">
        <w:lastRenderedPageBreak/>
        <w:t>La superación académica por parte del</w:t>
      </w:r>
      <w:r>
        <w:t>/a</w:t>
      </w:r>
      <w:r w:rsidRPr="00565A21">
        <w:t xml:space="preserve"> estudiante no supone la pérdida de los derechos y obligaciones intelectuales que marque la Ley de Propiedad Intelectual para ambas partes, por lo que mantendrá los derechos de propiedad intelectual sobre su trabajo, pero seguirá obligado por el compromiso de confidencialidad respecto a los proyectos e información inédita del tutor.</w:t>
      </w:r>
    </w:p>
    <w:p w14:paraId="24B8D2BE" w14:textId="77777777" w:rsidR="009D3509" w:rsidRDefault="009D3509" w:rsidP="002645E8">
      <w:pPr>
        <w:spacing w:after="120" w:line="240" w:lineRule="auto"/>
        <w:ind w:left="425"/>
        <w:jc w:val="both"/>
        <w:rPr>
          <w:rFonts w:ascii="Times New Roman" w:hAnsi="Times New Roman" w:cs="Times New Roman"/>
        </w:rPr>
      </w:pPr>
    </w:p>
    <w:p w14:paraId="61799A63" w14:textId="77777777" w:rsidR="003A22B7" w:rsidRPr="003A22B7" w:rsidRDefault="003A22B7" w:rsidP="002645E8">
      <w:pPr>
        <w:spacing w:after="120" w:line="240" w:lineRule="auto"/>
        <w:ind w:left="425"/>
        <w:jc w:val="both"/>
        <w:rPr>
          <w:rFonts w:ascii="Times New Roman" w:hAnsi="Times New Roman" w:cs="Times New Roman"/>
        </w:rPr>
      </w:pPr>
    </w:p>
    <w:p w14:paraId="1124C03A" w14:textId="77777777" w:rsidR="009D3509" w:rsidRPr="003A22B7" w:rsidRDefault="001C2A13" w:rsidP="002645E8">
      <w:pPr>
        <w:jc w:val="right"/>
        <w:rPr>
          <w:rFonts w:ascii="Times New Roman" w:hAnsi="Times New Roman" w:cs="Times New Roman"/>
        </w:rPr>
      </w:pPr>
      <w:r>
        <w:rPr>
          <w:rFonts w:ascii="Times New Roman" w:hAnsi="Times New Roman" w:cs="Times New Roman"/>
        </w:rPr>
        <w:t>Madrid, …. de ……………………. de 20</w:t>
      </w:r>
      <w:r w:rsidR="009D3509" w:rsidRPr="003A22B7">
        <w:rPr>
          <w:rFonts w:ascii="Times New Roman" w:hAnsi="Times New Roman" w:cs="Times New Roman"/>
        </w:rPr>
        <w:t>…</w:t>
      </w:r>
    </w:p>
    <w:tbl>
      <w:tblPr>
        <w:tblW w:w="0" w:type="auto"/>
        <w:tblCellMar>
          <w:left w:w="57" w:type="dxa"/>
          <w:right w:w="57" w:type="dxa"/>
        </w:tblCellMar>
        <w:tblLook w:val="00A0" w:firstRow="1" w:lastRow="0" w:firstColumn="1" w:lastColumn="0" w:noHBand="0" w:noVBand="0"/>
      </w:tblPr>
      <w:tblGrid>
        <w:gridCol w:w="4311"/>
        <w:gridCol w:w="4307"/>
      </w:tblGrid>
      <w:tr w:rsidR="009D3509" w:rsidRPr="003A22B7" w14:paraId="2A3C1AEF" w14:textId="77777777">
        <w:trPr>
          <w:trHeight w:val="340"/>
        </w:trPr>
        <w:tc>
          <w:tcPr>
            <w:tcW w:w="4311" w:type="dxa"/>
            <w:vAlign w:val="bottom"/>
          </w:tcPr>
          <w:p w14:paraId="49EF3900" w14:textId="77777777" w:rsidR="009D3509" w:rsidRPr="003A22B7" w:rsidRDefault="009D3509" w:rsidP="00E162D1">
            <w:pPr>
              <w:spacing w:after="0" w:line="240" w:lineRule="auto"/>
              <w:jc w:val="center"/>
              <w:rPr>
                <w:rFonts w:ascii="Times New Roman" w:hAnsi="Times New Roman" w:cs="Times New Roman"/>
                <w:b/>
                <w:bCs/>
              </w:rPr>
            </w:pPr>
          </w:p>
          <w:p w14:paraId="796A9D39" w14:textId="77777777" w:rsidR="009D3509" w:rsidRPr="003A22B7" w:rsidRDefault="009D3509" w:rsidP="00E162D1">
            <w:pPr>
              <w:spacing w:after="0" w:line="240" w:lineRule="auto"/>
              <w:jc w:val="center"/>
              <w:rPr>
                <w:rFonts w:ascii="Times New Roman" w:hAnsi="Times New Roman" w:cs="Times New Roman"/>
                <w:b/>
                <w:bCs/>
              </w:rPr>
            </w:pPr>
          </w:p>
          <w:p w14:paraId="0A1E86F3" w14:textId="77777777" w:rsidR="009D3509" w:rsidRPr="003A22B7" w:rsidRDefault="009D3509" w:rsidP="00E162D1">
            <w:pPr>
              <w:spacing w:after="0" w:line="240" w:lineRule="auto"/>
              <w:jc w:val="center"/>
              <w:rPr>
                <w:rFonts w:ascii="Times New Roman" w:hAnsi="Times New Roman" w:cs="Times New Roman"/>
                <w:b/>
                <w:bCs/>
              </w:rPr>
            </w:pPr>
          </w:p>
          <w:p w14:paraId="502BD9D7" w14:textId="77777777" w:rsidR="009D3509" w:rsidRPr="003A22B7" w:rsidRDefault="009D3509" w:rsidP="00E162D1">
            <w:pPr>
              <w:spacing w:after="0" w:line="240" w:lineRule="auto"/>
              <w:jc w:val="center"/>
              <w:rPr>
                <w:rFonts w:ascii="Times New Roman" w:hAnsi="Times New Roman" w:cs="Times New Roman"/>
                <w:b/>
                <w:bCs/>
              </w:rPr>
            </w:pPr>
          </w:p>
          <w:p w14:paraId="3D50E479" w14:textId="77777777" w:rsidR="009D3509" w:rsidRPr="003A22B7" w:rsidRDefault="009D3509" w:rsidP="00E162D1">
            <w:pPr>
              <w:spacing w:after="0" w:line="240" w:lineRule="auto"/>
              <w:jc w:val="center"/>
              <w:rPr>
                <w:rFonts w:ascii="Times New Roman" w:hAnsi="Times New Roman" w:cs="Times New Roman"/>
                <w:b/>
                <w:bCs/>
              </w:rPr>
            </w:pPr>
          </w:p>
          <w:p w14:paraId="6359C7DA" w14:textId="77777777" w:rsidR="009D3509" w:rsidRPr="003A22B7" w:rsidRDefault="009D3509" w:rsidP="00E162D1">
            <w:pPr>
              <w:spacing w:after="0" w:line="240" w:lineRule="auto"/>
              <w:jc w:val="center"/>
              <w:rPr>
                <w:rFonts w:ascii="Times New Roman" w:hAnsi="Times New Roman" w:cs="Times New Roman"/>
                <w:b/>
                <w:bCs/>
              </w:rPr>
            </w:pPr>
          </w:p>
          <w:p w14:paraId="0654E47E" w14:textId="77777777" w:rsidR="009D3509" w:rsidRPr="003A22B7" w:rsidRDefault="009D3509" w:rsidP="00E162D1">
            <w:pPr>
              <w:spacing w:after="0" w:line="240" w:lineRule="auto"/>
              <w:jc w:val="center"/>
              <w:rPr>
                <w:rFonts w:ascii="Times New Roman" w:hAnsi="Times New Roman" w:cs="Times New Roman"/>
                <w:b/>
                <w:bCs/>
              </w:rPr>
            </w:pPr>
          </w:p>
          <w:p w14:paraId="01CE77A4" w14:textId="77777777" w:rsidR="009D3509" w:rsidRPr="004F6929" w:rsidRDefault="009D3509" w:rsidP="00E162D1">
            <w:pPr>
              <w:spacing w:after="0" w:line="240" w:lineRule="auto"/>
              <w:jc w:val="center"/>
              <w:rPr>
                <w:rFonts w:ascii="Times New Roman" w:hAnsi="Times New Roman" w:cs="Times New Roman"/>
                <w:bCs/>
              </w:rPr>
            </w:pPr>
            <w:r w:rsidRPr="004F6929">
              <w:rPr>
                <w:rFonts w:ascii="Times New Roman" w:hAnsi="Times New Roman" w:cs="Times New Roman"/>
                <w:bCs/>
              </w:rPr>
              <w:t>FIRMA TUTOR</w:t>
            </w:r>
          </w:p>
        </w:tc>
        <w:tc>
          <w:tcPr>
            <w:tcW w:w="4307" w:type="dxa"/>
            <w:vAlign w:val="bottom"/>
          </w:tcPr>
          <w:p w14:paraId="68D07517" w14:textId="77777777" w:rsidR="009D3509" w:rsidRPr="003A22B7" w:rsidRDefault="009D3509" w:rsidP="00E162D1">
            <w:pPr>
              <w:spacing w:after="0" w:line="240" w:lineRule="auto"/>
              <w:jc w:val="center"/>
              <w:rPr>
                <w:rFonts w:ascii="Times New Roman" w:hAnsi="Times New Roman" w:cs="Times New Roman"/>
                <w:b/>
                <w:bCs/>
              </w:rPr>
            </w:pPr>
          </w:p>
          <w:p w14:paraId="2028DB23" w14:textId="77777777" w:rsidR="009D3509" w:rsidRPr="003A22B7" w:rsidRDefault="009D3509" w:rsidP="00E162D1">
            <w:pPr>
              <w:spacing w:after="0" w:line="240" w:lineRule="auto"/>
              <w:jc w:val="center"/>
              <w:rPr>
                <w:rFonts w:ascii="Times New Roman" w:hAnsi="Times New Roman" w:cs="Times New Roman"/>
                <w:b/>
                <w:bCs/>
              </w:rPr>
            </w:pPr>
          </w:p>
          <w:p w14:paraId="5A6B87C8" w14:textId="77777777" w:rsidR="009D3509" w:rsidRPr="003A22B7" w:rsidRDefault="009D3509" w:rsidP="00E162D1">
            <w:pPr>
              <w:spacing w:after="0" w:line="240" w:lineRule="auto"/>
              <w:jc w:val="center"/>
              <w:rPr>
                <w:rFonts w:ascii="Times New Roman" w:hAnsi="Times New Roman" w:cs="Times New Roman"/>
                <w:b/>
                <w:bCs/>
              </w:rPr>
            </w:pPr>
          </w:p>
          <w:p w14:paraId="6A44FB17" w14:textId="77777777" w:rsidR="009D3509" w:rsidRPr="003A22B7" w:rsidRDefault="009D3509" w:rsidP="00E162D1">
            <w:pPr>
              <w:spacing w:after="0" w:line="240" w:lineRule="auto"/>
              <w:jc w:val="center"/>
              <w:rPr>
                <w:rFonts w:ascii="Times New Roman" w:hAnsi="Times New Roman" w:cs="Times New Roman"/>
                <w:b/>
                <w:bCs/>
              </w:rPr>
            </w:pPr>
          </w:p>
          <w:p w14:paraId="73618FB9" w14:textId="77777777" w:rsidR="009D3509" w:rsidRDefault="009D3509" w:rsidP="00E162D1">
            <w:pPr>
              <w:spacing w:after="0" w:line="240" w:lineRule="auto"/>
              <w:jc w:val="center"/>
              <w:rPr>
                <w:rFonts w:ascii="Times New Roman" w:hAnsi="Times New Roman" w:cs="Times New Roman"/>
                <w:b/>
                <w:bCs/>
              </w:rPr>
            </w:pPr>
          </w:p>
          <w:p w14:paraId="00D39B68" w14:textId="77777777" w:rsidR="004F6929" w:rsidRDefault="004F6929" w:rsidP="00E162D1">
            <w:pPr>
              <w:spacing w:after="0" w:line="240" w:lineRule="auto"/>
              <w:jc w:val="center"/>
              <w:rPr>
                <w:rFonts w:ascii="Times New Roman" w:hAnsi="Times New Roman" w:cs="Times New Roman"/>
                <w:b/>
                <w:bCs/>
              </w:rPr>
            </w:pPr>
          </w:p>
          <w:p w14:paraId="50FD872C" w14:textId="77777777" w:rsidR="004F6929" w:rsidRDefault="004F6929" w:rsidP="00E162D1">
            <w:pPr>
              <w:spacing w:after="0" w:line="240" w:lineRule="auto"/>
              <w:jc w:val="center"/>
              <w:rPr>
                <w:rFonts w:ascii="Times New Roman" w:hAnsi="Times New Roman" w:cs="Times New Roman"/>
                <w:b/>
                <w:bCs/>
              </w:rPr>
            </w:pPr>
          </w:p>
          <w:p w14:paraId="29378B23" w14:textId="77777777" w:rsidR="004F6929" w:rsidRDefault="004F6929" w:rsidP="00E162D1">
            <w:pPr>
              <w:spacing w:after="0" w:line="240" w:lineRule="auto"/>
              <w:jc w:val="center"/>
              <w:rPr>
                <w:rFonts w:ascii="Times New Roman" w:hAnsi="Times New Roman" w:cs="Times New Roman"/>
                <w:b/>
                <w:bCs/>
              </w:rPr>
            </w:pPr>
          </w:p>
          <w:p w14:paraId="52E18F16" w14:textId="77777777" w:rsidR="004F6929" w:rsidRPr="003A22B7" w:rsidRDefault="004F6929" w:rsidP="00E162D1">
            <w:pPr>
              <w:spacing w:after="0" w:line="240" w:lineRule="auto"/>
              <w:jc w:val="center"/>
              <w:rPr>
                <w:rFonts w:ascii="Times New Roman" w:hAnsi="Times New Roman" w:cs="Times New Roman"/>
                <w:b/>
                <w:bCs/>
              </w:rPr>
            </w:pPr>
          </w:p>
          <w:p w14:paraId="323B22DF" w14:textId="77777777" w:rsidR="009D3509" w:rsidRPr="003A22B7" w:rsidRDefault="009D3509" w:rsidP="00E162D1">
            <w:pPr>
              <w:spacing w:after="0" w:line="240" w:lineRule="auto"/>
              <w:jc w:val="center"/>
              <w:rPr>
                <w:rFonts w:ascii="Times New Roman" w:hAnsi="Times New Roman" w:cs="Times New Roman"/>
                <w:b/>
                <w:bCs/>
              </w:rPr>
            </w:pPr>
          </w:p>
          <w:p w14:paraId="21B5A3B9" w14:textId="77777777" w:rsidR="009D3509" w:rsidRPr="003A22B7" w:rsidRDefault="009D3509" w:rsidP="00E162D1">
            <w:pPr>
              <w:spacing w:after="0" w:line="240" w:lineRule="auto"/>
              <w:jc w:val="center"/>
              <w:rPr>
                <w:rFonts w:ascii="Times New Roman" w:hAnsi="Times New Roman" w:cs="Times New Roman"/>
                <w:b/>
                <w:bCs/>
              </w:rPr>
            </w:pPr>
          </w:p>
          <w:p w14:paraId="5056BA76" w14:textId="77777777" w:rsidR="009D3509" w:rsidRPr="004F6929" w:rsidRDefault="009D3509" w:rsidP="00E162D1">
            <w:pPr>
              <w:spacing w:after="0" w:line="240" w:lineRule="auto"/>
              <w:jc w:val="center"/>
              <w:rPr>
                <w:rFonts w:ascii="Times New Roman" w:hAnsi="Times New Roman" w:cs="Times New Roman"/>
                <w:bCs/>
              </w:rPr>
            </w:pPr>
            <w:r w:rsidRPr="004F6929">
              <w:rPr>
                <w:rFonts w:ascii="Times New Roman" w:hAnsi="Times New Roman" w:cs="Times New Roman"/>
                <w:bCs/>
              </w:rPr>
              <w:t>FIRMA ALUMNO</w:t>
            </w:r>
          </w:p>
        </w:tc>
      </w:tr>
    </w:tbl>
    <w:p w14:paraId="5EE20309" w14:textId="77777777" w:rsidR="009D3509" w:rsidRPr="003A22B7" w:rsidRDefault="009D3509" w:rsidP="002645E8">
      <w:pPr>
        <w:spacing w:after="120" w:line="240" w:lineRule="auto"/>
        <w:jc w:val="both"/>
        <w:rPr>
          <w:rFonts w:ascii="Times New Roman" w:hAnsi="Times New Roman" w:cs="Times New Roman"/>
        </w:rPr>
      </w:pPr>
    </w:p>
    <w:sectPr w:rsidR="009D3509" w:rsidRPr="003A22B7" w:rsidSect="008D69CD">
      <w:headerReference w:type="even" r:id="rId8"/>
      <w:headerReference w:type="default" r:id="rId9"/>
      <w:footerReference w:type="even" r:id="rId10"/>
      <w:footerReference w:type="default" r:id="rId11"/>
      <w:headerReference w:type="first" r:id="rId12"/>
      <w:footerReference w:type="first" r:id="rId13"/>
      <w:pgSz w:w="11906" w:h="16838"/>
      <w:pgMar w:top="2977"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35138" w14:textId="77777777" w:rsidR="00E70198" w:rsidRDefault="00E70198" w:rsidP="00CB351D">
      <w:pPr>
        <w:spacing w:after="0" w:line="240" w:lineRule="auto"/>
      </w:pPr>
      <w:r>
        <w:separator/>
      </w:r>
    </w:p>
  </w:endnote>
  <w:endnote w:type="continuationSeparator" w:id="0">
    <w:p w14:paraId="79A70C4C" w14:textId="77777777" w:rsidR="00E70198" w:rsidRDefault="00E70198" w:rsidP="00CB3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9D69B" w14:textId="77777777" w:rsidR="0039129C" w:rsidRDefault="0039129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A7A8B" w14:textId="77777777" w:rsidR="0022459D" w:rsidRPr="0022459D" w:rsidRDefault="0022459D">
    <w:pPr>
      <w:pStyle w:val="Pidipagina"/>
      <w:rPr>
        <w:rFonts w:ascii="Times New Roman" w:hAnsi="Times New Roman" w:cs="Times New Roman"/>
        <w:b/>
        <w:bCs/>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004C9" w14:textId="77777777" w:rsidR="0039129C" w:rsidRDefault="0039129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6702B" w14:textId="77777777" w:rsidR="00E70198" w:rsidRDefault="00E70198" w:rsidP="00CB351D">
      <w:pPr>
        <w:spacing w:after="0" w:line="240" w:lineRule="auto"/>
      </w:pPr>
      <w:r>
        <w:separator/>
      </w:r>
    </w:p>
  </w:footnote>
  <w:footnote w:type="continuationSeparator" w:id="0">
    <w:p w14:paraId="373BD910" w14:textId="77777777" w:rsidR="00E70198" w:rsidRDefault="00E70198" w:rsidP="00CB3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D8277" w14:textId="77777777" w:rsidR="0039129C" w:rsidRDefault="0039129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A0" w:firstRow="1" w:lastRow="0" w:firstColumn="1" w:lastColumn="0" w:noHBand="0" w:noVBand="0"/>
    </w:tblPr>
    <w:tblGrid>
      <w:gridCol w:w="3794"/>
      <w:gridCol w:w="709"/>
      <w:gridCol w:w="4217"/>
    </w:tblGrid>
    <w:tr w:rsidR="00240673" w:rsidRPr="00430E88" w14:paraId="4C1F8347" w14:textId="77777777">
      <w:tc>
        <w:tcPr>
          <w:tcW w:w="3794" w:type="dxa"/>
        </w:tcPr>
        <w:p w14:paraId="45684E75" w14:textId="77777777" w:rsidR="009D3509" w:rsidRPr="00430E88" w:rsidRDefault="00FE016A" w:rsidP="0039488F">
          <w:pPr>
            <w:pStyle w:val="Intestazione"/>
            <w:jc w:val="center"/>
            <w:rPr>
              <w:sz w:val="18"/>
              <w:szCs w:val="18"/>
            </w:rPr>
          </w:pPr>
          <w:r>
            <w:rPr>
              <w:noProof/>
              <w:sz w:val="18"/>
              <w:szCs w:val="18"/>
            </w:rPr>
            <w:drawing>
              <wp:inline distT="0" distB="0" distL="0" distR="0" wp14:anchorId="28C0F526" wp14:editId="0D8983F5">
                <wp:extent cx="590550" cy="676275"/>
                <wp:effectExtent l="0" t="0" r="0" b="0"/>
                <wp:docPr id="4" name="2 Imagen" descr="documento149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documento14969.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676275"/>
                        </a:xfrm>
                        <a:prstGeom prst="rect">
                          <a:avLst/>
                        </a:prstGeom>
                        <a:noFill/>
                        <a:ln>
                          <a:noFill/>
                        </a:ln>
                      </pic:spPr>
                    </pic:pic>
                  </a:graphicData>
                </a:graphic>
              </wp:inline>
            </w:drawing>
          </w:r>
        </w:p>
        <w:p w14:paraId="4D96B5A5" w14:textId="77777777" w:rsidR="009D3509" w:rsidRPr="00430E88" w:rsidRDefault="009D3509" w:rsidP="0039488F">
          <w:pPr>
            <w:pStyle w:val="Intestazione"/>
            <w:jc w:val="center"/>
            <w:rPr>
              <w:sz w:val="18"/>
              <w:szCs w:val="18"/>
            </w:rPr>
          </w:pPr>
          <w:r w:rsidRPr="00430E88">
            <w:rPr>
              <w:sz w:val="18"/>
              <w:szCs w:val="18"/>
            </w:rPr>
            <w:t>FACULTAD DE GEOGRAFÍA E HISTORIA</w:t>
          </w:r>
        </w:p>
        <w:p w14:paraId="29C35E4C" w14:textId="77777777" w:rsidR="009D3509" w:rsidRPr="00430E88" w:rsidRDefault="009D3509" w:rsidP="0039488F">
          <w:pPr>
            <w:pStyle w:val="Intestazione"/>
            <w:jc w:val="center"/>
            <w:rPr>
              <w:b/>
              <w:bCs/>
              <w:sz w:val="18"/>
              <w:szCs w:val="18"/>
            </w:rPr>
          </w:pPr>
          <w:r w:rsidRPr="00430E88">
            <w:rPr>
              <w:b/>
              <w:bCs/>
              <w:sz w:val="18"/>
              <w:szCs w:val="18"/>
            </w:rPr>
            <w:t>UNIVERSIDAD COMPLUTENSE DE MADRID</w:t>
          </w:r>
        </w:p>
      </w:tc>
      <w:tc>
        <w:tcPr>
          <w:tcW w:w="709" w:type="dxa"/>
        </w:tcPr>
        <w:p w14:paraId="47055DE7" w14:textId="77777777" w:rsidR="009D3509" w:rsidRPr="0039488F" w:rsidRDefault="009D3509">
          <w:pPr>
            <w:pStyle w:val="Intestazione"/>
          </w:pPr>
        </w:p>
      </w:tc>
      <w:tc>
        <w:tcPr>
          <w:tcW w:w="4217" w:type="dxa"/>
        </w:tcPr>
        <w:p w14:paraId="33F04E05" w14:textId="77777777" w:rsidR="009D3509" w:rsidRPr="00430E88" w:rsidRDefault="00075247" w:rsidP="00430E88">
          <w:pPr>
            <w:pStyle w:val="Intestazione"/>
            <w:jc w:val="center"/>
            <w:rPr>
              <w:sz w:val="18"/>
              <w:szCs w:val="18"/>
            </w:rPr>
          </w:pPr>
          <w:r>
            <w:rPr>
              <w:rFonts w:ascii="Times New Roman" w:hAnsi="Times New Roman" w:cs="Times New Roman"/>
              <w:noProof/>
            </w:rPr>
            <w:drawing>
              <wp:inline distT="0" distB="0" distL="0" distR="0" wp14:anchorId="6F97F69D" wp14:editId="33DCD01C">
                <wp:extent cx="1344930" cy="657225"/>
                <wp:effectExtent l="0" t="0" r="7620" b="9525"/>
                <wp:docPr id="5" name="Imagen 5" descr="C:\Users\user\AppData\Local\Microsoft\Windows\INetCache\Content.Word\UamN_Verti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UamN_Verti7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5024" cy="657271"/>
                        </a:xfrm>
                        <a:prstGeom prst="rect">
                          <a:avLst/>
                        </a:prstGeom>
                        <a:noFill/>
                        <a:ln>
                          <a:noFill/>
                        </a:ln>
                      </pic:spPr>
                    </pic:pic>
                  </a:graphicData>
                </a:graphic>
              </wp:inline>
            </w:drawing>
          </w:r>
        </w:p>
        <w:p w14:paraId="24EDED42" w14:textId="77777777" w:rsidR="009D3509" w:rsidRPr="00430E88" w:rsidRDefault="009D3509" w:rsidP="0039488F">
          <w:pPr>
            <w:pStyle w:val="Intestazione"/>
            <w:jc w:val="center"/>
            <w:rPr>
              <w:sz w:val="18"/>
              <w:szCs w:val="18"/>
            </w:rPr>
          </w:pPr>
          <w:r w:rsidRPr="00430E88">
            <w:rPr>
              <w:sz w:val="18"/>
              <w:szCs w:val="18"/>
            </w:rPr>
            <w:t>FACULTAD DE FILOSOFÍA Y LETRAS</w:t>
          </w:r>
        </w:p>
        <w:p w14:paraId="56B3D5D7" w14:textId="77777777" w:rsidR="009D3509" w:rsidRPr="00430E88" w:rsidRDefault="009D3509" w:rsidP="0039488F">
          <w:pPr>
            <w:pStyle w:val="Intestazione"/>
            <w:jc w:val="center"/>
            <w:rPr>
              <w:b/>
              <w:bCs/>
              <w:sz w:val="18"/>
              <w:szCs w:val="18"/>
            </w:rPr>
          </w:pPr>
          <w:r w:rsidRPr="00430E88">
            <w:rPr>
              <w:b/>
              <w:bCs/>
              <w:sz w:val="18"/>
              <w:szCs w:val="18"/>
            </w:rPr>
            <w:t>UNIVERSIDAD AUTÓNOMA DE MADRID</w:t>
          </w:r>
        </w:p>
      </w:tc>
    </w:tr>
  </w:tbl>
  <w:p w14:paraId="6FFC2364" w14:textId="77777777" w:rsidR="009D3509" w:rsidRDefault="009D3509" w:rsidP="00665F5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761DC" w14:textId="77777777" w:rsidR="0039129C" w:rsidRDefault="0039129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235A2"/>
    <w:multiLevelType w:val="hybridMultilevel"/>
    <w:tmpl w:val="0DDE41D0"/>
    <w:lvl w:ilvl="0" w:tplc="D01EB63E">
      <w:start w:val="4"/>
      <w:numFmt w:val="bullet"/>
      <w:lvlText w:val="-"/>
      <w:lvlJc w:val="left"/>
      <w:pPr>
        <w:ind w:left="720" w:hanging="360"/>
      </w:pPr>
      <w:rPr>
        <w:rFonts w:ascii="Calibri" w:eastAsia="Calibr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6AE2AB2"/>
    <w:multiLevelType w:val="hybridMultilevel"/>
    <w:tmpl w:val="6B3C7E54"/>
    <w:lvl w:ilvl="0" w:tplc="F99A1F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65321855">
    <w:abstractNumId w:val="1"/>
  </w:num>
  <w:num w:numId="2" w16cid:durableId="113871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defaultTabStop w:val="425"/>
  <w:hyphenationZone w:val="425"/>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351D"/>
    <w:rsid w:val="00015898"/>
    <w:rsid w:val="00041900"/>
    <w:rsid w:val="00051B07"/>
    <w:rsid w:val="00075247"/>
    <w:rsid w:val="000759CC"/>
    <w:rsid w:val="00080BE5"/>
    <w:rsid w:val="000B5C8F"/>
    <w:rsid w:val="000C1995"/>
    <w:rsid w:val="0016250E"/>
    <w:rsid w:val="00195F21"/>
    <w:rsid w:val="00197BEC"/>
    <w:rsid w:val="001A2446"/>
    <w:rsid w:val="001A3C0E"/>
    <w:rsid w:val="001C2A13"/>
    <w:rsid w:val="001D3220"/>
    <w:rsid w:val="00203C96"/>
    <w:rsid w:val="00217A97"/>
    <w:rsid w:val="00217D14"/>
    <w:rsid w:val="0022459D"/>
    <w:rsid w:val="00224DA1"/>
    <w:rsid w:val="0023369C"/>
    <w:rsid w:val="00234798"/>
    <w:rsid w:val="00240673"/>
    <w:rsid w:val="002645E8"/>
    <w:rsid w:val="00294A33"/>
    <w:rsid w:val="002C6F20"/>
    <w:rsid w:val="002E1462"/>
    <w:rsid w:val="002F5F7A"/>
    <w:rsid w:val="003109BB"/>
    <w:rsid w:val="00314571"/>
    <w:rsid w:val="00327AF6"/>
    <w:rsid w:val="0034210C"/>
    <w:rsid w:val="00362F84"/>
    <w:rsid w:val="00373DAA"/>
    <w:rsid w:val="0039129C"/>
    <w:rsid w:val="0039488F"/>
    <w:rsid w:val="003A22B7"/>
    <w:rsid w:val="003B4544"/>
    <w:rsid w:val="003E33FD"/>
    <w:rsid w:val="00403D47"/>
    <w:rsid w:val="00430E88"/>
    <w:rsid w:val="0049609D"/>
    <w:rsid w:val="004A0F84"/>
    <w:rsid w:val="004C345B"/>
    <w:rsid w:val="004C35B9"/>
    <w:rsid w:val="004D7164"/>
    <w:rsid w:val="004E0AB0"/>
    <w:rsid w:val="004E15EB"/>
    <w:rsid w:val="004E382D"/>
    <w:rsid w:val="004F3B24"/>
    <w:rsid w:val="004F4991"/>
    <w:rsid w:val="004F6929"/>
    <w:rsid w:val="00533755"/>
    <w:rsid w:val="00542AB8"/>
    <w:rsid w:val="00557092"/>
    <w:rsid w:val="005914D3"/>
    <w:rsid w:val="005A2899"/>
    <w:rsid w:val="005D7894"/>
    <w:rsid w:val="00615D20"/>
    <w:rsid w:val="006224FB"/>
    <w:rsid w:val="00656FE0"/>
    <w:rsid w:val="0066254F"/>
    <w:rsid w:val="00665F53"/>
    <w:rsid w:val="0067697B"/>
    <w:rsid w:val="00681DBF"/>
    <w:rsid w:val="00686938"/>
    <w:rsid w:val="00691217"/>
    <w:rsid w:val="006A5D9A"/>
    <w:rsid w:val="006A6711"/>
    <w:rsid w:val="006A6B46"/>
    <w:rsid w:val="006B3E35"/>
    <w:rsid w:val="006F1D82"/>
    <w:rsid w:val="007032A6"/>
    <w:rsid w:val="0073126F"/>
    <w:rsid w:val="00742E0F"/>
    <w:rsid w:val="00747088"/>
    <w:rsid w:val="0075283E"/>
    <w:rsid w:val="00755DA9"/>
    <w:rsid w:val="0079418B"/>
    <w:rsid w:val="00796FDB"/>
    <w:rsid w:val="007B24BD"/>
    <w:rsid w:val="007D4D81"/>
    <w:rsid w:val="007F05A6"/>
    <w:rsid w:val="007F4FE3"/>
    <w:rsid w:val="0085165D"/>
    <w:rsid w:val="00863072"/>
    <w:rsid w:val="00873635"/>
    <w:rsid w:val="008809B1"/>
    <w:rsid w:val="0088721F"/>
    <w:rsid w:val="00890FF7"/>
    <w:rsid w:val="008A1922"/>
    <w:rsid w:val="008B03D4"/>
    <w:rsid w:val="008D4990"/>
    <w:rsid w:val="008D69CD"/>
    <w:rsid w:val="00911C86"/>
    <w:rsid w:val="00913744"/>
    <w:rsid w:val="00917B90"/>
    <w:rsid w:val="00935D15"/>
    <w:rsid w:val="00941EFE"/>
    <w:rsid w:val="00984F9B"/>
    <w:rsid w:val="00991D51"/>
    <w:rsid w:val="00992A6E"/>
    <w:rsid w:val="009A30D9"/>
    <w:rsid w:val="009B34FF"/>
    <w:rsid w:val="009D3509"/>
    <w:rsid w:val="009E44BF"/>
    <w:rsid w:val="00A2095B"/>
    <w:rsid w:val="00A34763"/>
    <w:rsid w:val="00A54368"/>
    <w:rsid w:val="00A92C1D"/>
    <w:rsid w:val="00AC5F8B"/>
    <w:rsid w:val="00AF4527"/>
    <w:rsid w:val="00AF5B1E"/>
    <w:rsid w:val="00B1129F"/>
    <w:rsid w:val="00B86CFB"/>
    <w:rsid w:val="00B92E38"/>
    <w:rsid w:val="00B934FC"/>
    <w:rsid w:val="00BA7A5C"/>
    <w:rsid w:val="00BB546E"/>
    <w:rsid w:val="00C03776"/>
    <w:rsid w:val="00C32A06"/>
    <w:rsid w:val="00C80915"/>
    <w:rsid w:val="00C81495"/>
    <w:rsid w:val="00CB351D"/>
    <w:rsid w:val="00CD5807"/>
    <w:rsid w:val="00CE2146"/>
    <w:rsid w:val="00CE58C5"/>
    <w:rsid w:val="00D01049"/>
    <w:rsid w:val="00D349B3"/>
    <w:rsid w:val="00D405BD"/>
    <w:rsid w:val="00D4323D"/>
    <w:rsid w:val="00D56869"/>
    <w:rsid w:val="00D874A1"/>
    <w:rsid w:val="00DA17E7"/>
    <w:rsid w:val="00DE00C4"/>
    <w:rsid w:val="00DE76D1"/>
    <w:rsid w:val="00E162D1"/>
    <w:rsid w:val="00E47C31"/>
    <w:rsid w:val="00E70198"/>
    <w:rsid w:val="00E76F49"/>
    <w:rsid w:val="00E8187B"/>
    <w:rsid w:val="00EB2F4F"/>
    <w:rsid w:val="00EB7286"/>
    <w:rsid w:val="00F175CF"/>
    <w:rsid w:val="00F40333"/>
    <w:rsid w:val="00F42A0F"/>
    <w:rsid w:val="00F477EA"/>
    <w:rsid w:val="00F53E4D"/>
    <w:rsid w:val="00F91B7F"/>
    <w:rsid w:val="00F95766"/>
    <w:rsid w:val="00FD3938"/>
    <w:rsid w:val="00FD7675"/>
    <w:rsid w:val="00FE016A"/>
    <w:rsid w:val="00FE2384"/>
    <w:rsid w:val="00FE7B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77CD78"/>
  <w15:docId w15:val="{7C817AB9-0BF9-40B9-89CA-6AFA8C922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A2446"/>
    <w:pPr>
      <w:spacing w:after="200" w:line="276" w:lineRule="auto"/>
    </w:pPr>
    <w:rPr>
      <w:rFonts w:cs="Calibri"/>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CB351D"/>
    <w:pPr>
      <w:tabs>
        <w:tab w:val="center" w:pos="4252"/>
        <w:tab w:val="right" w:pos="8504"/>
      </w:tabs>
      <w:spacing w:after="0" w:line="240" w:lineRule="auto"/>
    </w:pPr>
  </w:style>
  <w:style w:type="character" w:customStyle="1" w:styleId="IntestazioneCarattere">
    <w:name w:val="Intestazione Carattere"/>
    <w:basedOn w:val="Carpredefinitoparagrafo"/>
    <w:link w:val="Intestazione"/>
    <w:uiPriority w:val="99"/>
    <w:rsid w:val="00CB351D"/>
  </w:style>
  <w:style w:type="paragraph" w:styleId="Pidipagina">
    <w:name w:val="footer"/>
    <w:basedOn w:val="Normale"/>
    <w:link w:val="PidipaginaCarattere"/>
    <w:uiPriority w:val="99"/>
    <w:semiHidden/>
    <w:rsid w:val="00CB351D"/>
    <w:pPr>
      <w:tabs>
        <w:tab w:val="center" w:pos="4252"/>
        <w:tab w:val="right" w:pos="8504"/>
      </w:tabs>
      <w:spacing w:after="0" w:line="240" w:lineRule="auto"/>
    </w:pPr>
  </w:style>
  <w:style w:type="character" w:customStyle="1" w:styleId="PidipaginaCarattere">
    <w:name w:val="Piè di pagina Carattere"/>
    <w:basedOn w:val="Carpredefinitoparagrafo"/>
    <w:link w:val="Pidipagina"/>
    <w:uiPriority w:val="99"/>
    <w:semiHidden/>
    <w:rsid w:val="00CB351D"/>
  </w:style>
  <w:style w:type="paragraph" w:styleId="Testofumetto">
    <w:name w:val="Balloon Text"/>
    <w:basedOn w:val="Normale"/>
    <w:link w:val="TestofumettoCarattere"/>
    <w:uiPriority w:val="99"/>
    <w:semiHidden/>
    <w:rsid w:val="006A5D9A"/>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6A5D9A"/>
    <w:rPr>
      <w:rFonts w:ascii="Tahoma" w:hAnsi="Tahoma" w:cs="Tahoma"/>
      <w:sz w:val="16"/>
      <w:szCs w:val="16"/>
    </w:rPr>
  </w:style>
  <w:style w:type="table" w:styleId="Grigliatabella">
    <w:name w:val="Table Grid"/>
    <w:basedOn w:val="Tabellanormale"/>
    <w:uiPriority w:val="99"/>
    <w:rsid w:val="00665F5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FD3938"/>
    <w:rPr>
      <w:color w:val="0000FF" w:themeColor="hyperlink"/>
      <w:u w:val="single"/>
    </w:rPr>
  </w:style>
  <w:style w:type="character" w:styleId="Menzionenonrisolta">
    <w:name w:val="Unresolved Mention"/>
    <w:basedOn w:val="Carpredefinitoparagrafo"/>
    <w:uiPriority w:val="99"/>
    <w:semiHidden/>
    <w:unhideWhenUsed/>
    <w:rsid w:val="00FD39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bouc.ucm.es/pdf/4925.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Plantillas\Dot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Dot1</Template>
  <TotalTime>9</TotalTime>
  <Pages>4</Pages>
  <Words>1025</Words>
  <Characters>5231</Characters>
  <Application>Microsoft Office Word</Application>
  <DocSecurity>0</DocSecurity>
  <Lines>435</Lines>
  <Paragraphs>417</Paragraphs>
  <ScaleCrop>false</ScaleCrop>
  <HeadingPairs>
    <vt:vector size="2" baseType="variant">
      <vt:variant>
        <vt:lpstr>Título</vt:lpstr>
      </vt:variant>
      <vt:variant>
        <vt:i4>1</vt:i4>
      </vt:variant>
    </vt:vector>
  </HeadingPairs>
  <TitlesOfParts>
    <vt:vector size="1" baseType="lpstr">
      <vt:lpstr>SOLICITUD DE TÍTULO/TEMA</vt:lpstr>
    </vt:vector>
  </TitlesOfParts>
  <Company>HP</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TÍTULO/TEMA</dc:title>
  <dc:creator>Fernando</dc:creator>
  <cp:lastModifiedBy>CHIARA MARIA MAURO</cp:lastModifiedBy>
  <cp:revision>8</cp:revision>
  <dcterms:created xsi:type="dcterms:W3CDTF">2025-07-07T10:11:00Z</dcterms:created>
  <dcterms:modified xsi:type="dcterms:W3CDTF">2026-09-30T11:02:00Z</dcterms:modified>
</cp:coreProperties>
</file>