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27" w:rsidRDefault="000C6B27" w:rsidP="00107405">
      <w:pPr>
        <w:rPr>
          <w:b/>
          <w:i/>
        </w:rPr>
      </w:pPr>
      <w:r w:rsidRPr="00D2401E">
        <w:rPr>
          <w:b/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172.5pt;height:65.25pt;visibility:visible">
            <v:imagedata r:id="rId5" o:title=""/>
          </v:shape>
        </w:pict>
      </w:r>
    </w:p>
    <w:p w:rsidR="000C6B27" w:rsidRDefault="000C6B27" w:rsidP="00107405">
      <w:pPr>
        <w:rPr>
          <w:b/>
          <w:i/>
        </w:rPr>
      </w:pPr>
    </w:p>
    <w:p w:rsidR="000C6B27" w:rsidRDefault="000C6B27" w:rsidP="00107405">
      <w:pPr>
        <w:rPr>
          <w:b/>
          <w:i/>
        </w:rPr>
      </w:pPr>
    </w:p>
    <w:p w:rsidR="000C6B27" w:rsidRDefault="000C6B27" w:rsidP="00107405">
      <w:pPr>
        <w:jc w:val="center"/>
        <w:rPr>
          <w:b/>
        </w:rPr>
      </w:pPr>
    </w:p>
    <w:p w:rsidR="000C6B27" w:rsidRDefault="000C6B27" w:rsidP="00107405">
      <w:pPr>
        <w:jc w:val="center"/>
        <w:rPr>
          <w:b/>
        </w:rPr>
      </w:pPr>
      <w:r>
        <w:rPr>
          <w:b/>
        </w:rPr>
        <w:t>ENCUESTA A LOS ESTUDIANTES EGRESADOS</w:t>
      </w:r>
    </w:p>
    <w:p w:rsidR="000C6B27" w:rsidRDefault="000C6B27" w:rsidP="00107405">
      <w:pPr>
        <w:rPr>
          <w:b/>
        </w:rPr>
      </w:pPr>
    </w:p>
    <w:p w:rsidR="000C6B27" w:rsidRDefault="000C6B27" w:rsidP="00107405">
      <w:pPr>
        <w:jc w:val="both"/>
        <w:rPr>
          <w:b/>
        </w:rPr>
      </w:pPr>
      <w:r>
        <w:rPr>
          <w:b/>
        </w:rPr>
        <w:t>Indiquen su grado de satisfacción según la escala que va del 1 (totalmente en desacuerdo) al 5 (totalmente de acuerdo), rellenando las casillas correspondientes con una cruz.</w:t>
      </w:r>
    </w:p>
    <w:p w:rsidR="000C6B27" w:rsidRDefault="000C6B27" w:rsidP="00107405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8"/>
        <w:gridCol w:w="887"/>
        <w:gridCol w:w="850"/>
        <w:gridCol w:w="851"/>
        <w:gridCol w:w="709"/>
        <w:gridCol w:w="739"/>
      </w:tblGrid>
      <w:tr w:rsidR="000C6B27" w:rsidRPr="008139D0" w:rsidTr="00EF7DED">
        <w:tc>
          <w:tcPr>
            <w:tcW w:w="4608" w:type="dxa"/>
          </w:tcPr>
          <w:p w:rsidR="000C6B27" w:rsidRPr="008139D0" w:rsidRDefault="000C6B27" w:rsidP="00EF7DED">
            <w:pPr>
              <w:rPr>
                <w:b/>
              </w:rPr>
            </w:pPr>
            <w:r w:rsidRPr="008139D0">
              <w:rPr>
                <w:b/>
              </w:rPr>
              <w:t>Pregunta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jc w:val="center"/>
              <w:rPr>
                <w:b/>
              </w:rPr>
            </w:pPr>
            <w:r w:rsidRPr="008139D0">
              <w:rPr>
                <w:b/>
              </w:rPr>
              <w:t>1</w:t>
            </w:r>
          </w:p>
        </w:tc>
        <w:tc>
          <w:tcPr>
            <w:tcW w:w="850" w:type="dxa"/>
          </w:tcPr>
          <w:p w:rsidR="000C6B27" w:rsidRPr="008139D0" w:rsidRDefault="000C6B27" w:rsidP="00EF7DED">
            <w:pPr>
              <w:jc w:val="center"/>
              <w:rPr>
                <w:b/>
              </w:rPr>
            </w:pPr>
            <w:r w:rsidRPr="008139D0">
              <w:rPr>
                <w:b/>
              </w:rPr>
              <w:t>2</w:t>
            </w:r>
          </w:p>
        </w:tc>
        <w:tc>
          <w:tcPr>
            <w:tcW w:w="851" w:type="dxa"/>
          </w:tcPr>
          <w:p w:rsidR="000C6B27" w:rsidRPr="008139D0" w:rsidRDefault="000C6B27" w:rsidP="00EF7DED">
            <w:pPr>
              <w:jc w:val="center"/>
              <w:rPr>
                <w:b/>
              </w:rPr>
            </w:pPr>
            <w:r w:rsidRPr="008139D0">
              <w:rPr>
                <w:b/>
              </w:rPr>
              <w:t>3</w:t>
            </w:r>
          </w:p>
        </w:tc>
        <w:tc>
          <w:tcPr>
            <w:tcW w:w="709" w:type="dxa"/>
          </w:tcPr>
          <w:p w:rsidR="000C6B27" w:rsidRPr="008139D0" w:rsidRDefault="000C6B27" w:rsidP="00EF7DED">
            <w:pPr>
              <w:jc w:val="center"/>
              <w:rPr>
                <w:b/>
              </w:rPr>
            </w:pPr>
            <w:r w:rsidRPr="008139D0">
              <w:rPr>
                <w:b/>
              </w:rPr>
              <w:t>4</w:t>
            </w:r>
          </w:p>
        </w:tc>
        <w:tc>
          <w:tcPr>
            <w:tcW w:w="739" w:type="dxa"/>
          </w:tcPr>
          <w:p w:rsidR="000C6B27" w:rsidRPr="008139D0" w:rsidRDefault="000C6B27" w:rsidP="00EF7DED">
            <w:pPr>
              <w:jc w:val="center"/>
              <w:rPr>
                <w:b/>
              </w:rPr>
            </w:pPr>
            <w:r w:rsidRPr="008139D0">
              <w:rPr>
                <w:b/>
              </w:rPr>
              <w:t>5</w:t>
            </w:r>
          </w:p>
        </w:tc>
      </w:tr>
      <w:tr w:rsidR="000C6B27" w:rsidRPr="008139D0" w:rsidTr="00EF7DED">
        <w:tc>
          <w:tcPr>
            <w:tcW w:w="4608" w:type="dxa"/>
          </w:tcPr>
          <w:p w:rsidR="000C6B27" w:rsidRPr="00F6245A" w:rsidRDefault="000C6B27" w:rsidP="00EF7DED">
            <w:r>
              <w:t>1. La información proporcionada por la página web del Doctorado es clara y completa.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EF7DED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EF7DED">
        <w:tc>
          <w:tcPr>
            <w:tcW w:w="4608" w:type="dxa"/>
          </w:tcPr>
          <w:p w:rsidR="000C6B27" w:rsidRPr="00F6245A" w:rsidRDefault="000C6B27" w:rsidP="00EF7DED">
            <w:r>
              <w:t xml:space="preserve">2. Los seminarios formativos son interesantes y están bien organizados. 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EF7DED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EF7DED">
        <w:tc>
          <w:tcPr>
            <w:tcW w:w="4608" w:type="dxa"/>
          </w:tcPr>
          <w:p w:rsidR="000C6B27" w:rsidRPr="00F6245A" w:rsidRDefault="000C6B27" w:rsidP="00EF7DED">
            <w:r w:rsidRPr="00F6245A">
              <w:t xml:space="preserve">3. </w:t>
            </w:r>
            <w:r>
              <w:t>Las actividades optativas son interesantes y están bien organizadas.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EF7DED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EF7DED">
        <w:tc>
          <w:tcPr>
            <w:tcW w:w="4608" w:type="dxa"/>
          </w:tcPr>
          <w:p w:rsidR="000C6B27" w:rsidRPr="002E3A3A" w:rsidRDefault="000C6B27" w:rsidP="00EF7DED">
            <w:r>
              <w:t>4. He recibido suficiente ayuda y orientación durante mis estudios.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EF7DED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EF7DED">
        <w:tc>
          <w:tcPr>
            <w:tcW w:w="4608" w:type="dxa"/>
          </w:tcPr>
          <w:p w:rsidR="000C6B27" w:rsidRPr="002E3A3A" w:rsidRDefault="000C6B27" w:rsidP="00EF7DED">
            <w:r>
              <w:t>5. Estoy satisfecho/a con la formación recibida.</w:t>
            </w:r>
          </w:p>
        </w:tc>
        <w:tc>
          <w:tcPr>
            <w:tcW w:w="887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EF7DED">
            <w:pPr>
              <w:rPr>
                <w:b/>
              </w:rPr>
            </w:pPr>
          </w:p>
          <w:p w:rsidR="000C6B27" w:rsidRPr="008139D0" w:rsidRDefault="000C6B27" w:rsidP="00EF7DED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EF7DED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:rsidR="000C6B27" w:rsidRDefault="000C6B27" w:rsidP="00107405"/>
    <w:p w:rsidR="000C6B27" w:rsidRDefault="000C6B27" w:rsidP="00107405">
      <w:pPr>
        <w:rPr>
          <w:b/>
        </w:rPr>
      </w:pPr>
    </w:p>
    <w:p w:rsidR="000C6B27" w:rsidRPr="005A792B" w:rsidRDefault="000C6B27" w:rsidP="00107405">
      <w:pPr>
        <w:rPr>
          <w:b/>
        </w:rPr>
      </w:pPr>
      <w:r w:rsidRPr="005A792B">
        <w:rPr>
          <w:b/>
        </w:rPr>
        <w:t>Pre</w:t>
      </w:r>
      <w:r>
        <w:rPr>
          <w:b/>
        </w:rPr>
        <w:t>guntas abiertas:</w:t>
      </w:r>
    </w:p>
    <w:p w:rsidR="000C6B27" w:rsidRDefault="000C6B27" w:rsidP="00107405"/>
    <w:p w:rsidR="000C6B27" w:rsidRDefault="000C6B27" w:rsidP="00107405">
      <w:r>
        <w:t>¿Cuáles han sido los aspectos más positivos del Doctorado a su juicio?</w:t>
      </w:r>
    </w:p>
    <w:p w:rsidR="000C6B27" w:rsidRDefault="000C6B27" w:rsidP="00107405"/>
    <w:p w:rsidR="000C6B27" w:rsidRDefault="000C6B27" w:rsidP="00107405"/>
    <w:p w:rsidR="000C6B27" w:rsidRDefault="000C6B27" w:rsidP="00107405">
      <w:r>
        <w:t>El profesorado, los seminarios formativos y otras actividades</w:t>
      </w:r>
    </w:p>
    <w:p w:rsidR="000C6B27" w:rsidRDefault="000C6B27" w:rsidP="00107405"/>
    <w:p w:rsidR="000C6B27" w:rsidRDefault="000C6B27" w:rsidP="00107405"/>
    <w:p w:rsidR="000C6B27" w:rsidRDefault="000C6B27" w:rsidP="00107405">
      <w:r>
        <w:t>¿Cuáles han sido los aspectos más negativos del Doctorado a su juicio?</w:t>
      </w:r>
    </w:p>
    <w:p w:rsidR="000C6B27" w:rsidRDefault="000C6B27" w:rsidP="00107405"/>
    <w:p w:rsidR="000C6B27" w:rsidRDefault="000C6B27" w:rsidP="00107405"/>
    <w:p w:rsidR="000C6B27" w:rsidRDefault="000C6B27" w:rsidP="00107405">
      <w:r>
        <w:t>A veces falta de recursos bibliográficos o que la universidad no está abonada a ciertas bases de datos</w:t>
      </w:r>
    </w:p>
    <w:p w:rsidR="000C6B27" w:rsidRDefault="000C6B27" w:rsidP="00107405"/>
    <w:p w:rsidR="000C6B27" w:rsidRDefault="000C6B27" w:rsidP="00107405">
      <w:r>
        <w:t>¿Qué repercusión tiene o tendrá el Doctorado en su vida profesional?</w:t>
      </w:r>
    </w:p>
    <w:p w:rsidR="000C6B27" w:rsidRDefault="000C6B27" w:rsidP="00107405"/>
    <w:p w:rsidR="000C6B27" w:rsidRDefault="000C6B27" w:rsidP="00107405">
      <w:r>
        <w:t>Mucha, me quiero dedicar a la carrera docente universitaria</w:t>
      </w:r>
    </w:p>
    <w:p w:rsidR="000C6B27" w:rsidRDefault="000C6B27" w:rsidP="00107405"/>
    <w:p w:rsidR="000C6B27" w:rsidRDefault="000C6B27" w:rsidP="00107405"/>
    <w:p w:rsidR="000C6B27" w:rsidRDefault="000C6B27" w:rsidP="00107405">
      <w:pPr>
        <w:rPr>
          <w:b/>
        </w:rPr>
      </w:pPr>
      <w:r>
        <w:rPr>
          <w:b/>
        </w:rPr>
        <w:t>Sugerencias y comentarios:</w:t>
      </w:r>
    </w:p>
    <w:p w:rsidR="000C6B27" w:rsidRDefault="000C6B27" w:rsidP="00976E44">
      <w:pPr>
        <w:rPr>
          <w:b/>
          <w:i/>
        </w:rPr>
      </w:pPr>
      <w:r w:rsidRPr="00A11503">
        <w:rPr>
          <w:b/>
          <w:i/>
          <w:noProof/>
        </w:rPr>
        <w:pict>
          <v:shape id="_x0000_i1026" type="#_x0000_t75" style="width:172.5pt;height:65.25pt;visibility:visible">
            <v:imagedata r:id="rId5" o:title=""/>
          </v:shape>
        </w:pict>
      </w:r>
    </w:p>
    <w:p w:rsidR="000C6B27" w:rsidRDefault="000C6B27" w:rsidP="00976E44">
      <w:pPr>
        <w:rPr>
          <w:b/>
          <w:i/>
        </w:rPr>
      </w:pPr>
    </w:p>
    <w:p w:rsidR="000C6B27" w:rsidRDefault="000C6B27" w:rsidP="00976E44">
      <w:pPr>
        <w:rPr>
          <w:b/>
          <w:i/>
        </w:rPr>
      </w:pPr>
    </w:p>
    <w:p w:rsidR="000C6B27" w:rsidRDefault="000C6B27" w:rsidP="00885411">
      <w:pPr>
        <w:jc w:val="center"/>
        <w:rPr>
          <w:b/>
        </w:rPr>
      </w:pPr>
    </w:p>
    <w:p w:rsidR="000C6B27" w:rsidRDefault="000C6B27" w:rsidP="00885411">
      <w:pPr>
        <w:jc w:val="center"/>
        <w:rPr>
          <w:b/>
        </w:rPr>
      </w:pPr>
      <w:r>
        <w:rPr>
          <w:b/>
        </w:rPr>
        <w:t>ENCUESTA A LOS ESTUDIANTES EGRESADOS</w:t>
      </w:r>
    </w:p>
    <w:p w:rsidR="000C6B27" w:rsidRDefault="000C6B27" w:rsidP="00976E44">
      <w:pPr>
        <w:rPr>
          <w:b/>
        </w:rPr>
      </w:pPr>
    </w:p>
    <w:p w:rsidR="000C6B27" w:rsidRDefault="000C6B27" w:rsidP="00CD102B">
      <w:pPr>
        <w:jc w:val="both"/>
        <w:rPr>
          <w:b/>
        </w:rPr>
      </w:pPr>
      <w:r>
        <w:rPr>
          <w:b/>
        </w:rPr>
        <w:t>Indiquen su grado de satisfacción según la escala que va del 1 (totalmente en desacuerdo) al 5 (totalmente de acuerdo), rellenando las casillas correspondientes con una cruz.</w:t>
      </w:r>
    </w:p>
    <w:p w:rsidR="000C6B27" w:rsidRDefault="000C6B27" w:rsidP="00CD102B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8"/>
        <w:gridCol w:w="887"/>
        <w:gridCol w:w="850"/>
        <w:gridCol w:w="851"/>
        <w:gridCol w:w="709"/>
        <w:gridCol w:w="739"/>
      </w:tblGrid>
      <w:tr w:rsidR="000C6B27" w:rsidRPr="008139D0" w:rsidTr="00CE3D94">
        <w:tc>
          <w:tcPr>
            <w:tcW w:w="4608" w:type="dxa"/>
          </w:tcPr>
          <w:p w:rsidR="000C6B27" w:rsidRPr="008139D0" w:rsidRDefault="000C6B27" w:rsidP="00932417">
            <w:pPr>
              <w:rPr>
                <w:b/>
              </w:rPr>
            </w:pPr>
            <w:r w:rsidRPr="008139D0">
              <w:rPr>
                <w:b/>
              </w:rPr>
              <w:t>Pregunta</w:t>
            </w:r>
          </w:p>
        </w:tc>
        <w:tc>
          <w:tcPr>
            <w:tcW w:w="887" w:type="dxa"/>
          </w:tcPr>
          <w:p w:rsidR="000C6B27" w:rsidRPr="008139D0" w:rsidRDefault="000C6B27" w:rsidP="00CE3D94">
            <w:pPr>
              <w:jc w:val="center"/>
              <w:rPr>
                <w:b/>
              </w:rPr>
            </w:pPr>
            <w:r w:rsidRPr="008139D0">
              <w:rPr>
                <w:b/>
              </w:rPr>
              <w:t>1</w:t>
            </w:r>
          </w:p>
        </w:tc>
        <w:tc>
          <w:tcPr>
            <w:tcW w:w="850" w:type="dxa"/>
          </w:tcPr>
          <w:p w:rsidR="000C6B27" w:rsidRPr="008139D0" w:rsidRDefault="000C6B27" w:rsidP="00CE3D94">
            <w:pPr>
              <w:jc w:val="center"/>
              <w:rPr>
                <w:b/>
              </w:rPr>
            </w:pPr>
            <w:r w:rsidRPr="008139D0">
              <w:rPr>
                <w:b/>
              </w:rPr>
              <w:t>2</w:t>
            </w:r>
          </w:p>
        </w:tc>
        <w:tc>
          <w:tcPr>
            <w:tcW w:w="851" w:type="dxa"/>
          </w:tcPr>
          <w:p w:rsidR="000C6B27" w:rsidRPr="008139D0" w:rsidRDefault="000C6B27" w:rsidP="00CE3D94">
            <w:pPr>
              <w:jc w:val="center"/>
              <w:rPr>
                <w:b/>
              </w:rPr>
            </w:pPr>
            <w:r w:rsidRPr="008139D0">
              <w:rPr>
                <w:b/>
              </w:rPr>
              <w:t>3</w:t>
            </w:r>
          </w:p>
        </w:tc>
        <w:tc>
          <w:tcPr>
            <w:tcW w:w="709" w:type="dxa"/>
          </w:tcPr>
          <w:p w:rsidR="000C6B27" w:rsidRPr="008139D0" w:rsidRDefault="000C6B27" w:rsidP="00CE3D94">
            <w:pPr>
              <w:jc w:val="center"/>
              <w:rPr>
                <w:b/>
              </w:rPr>
            </w:pPr>
            <w:r w:rsidRPr="008139D0">
              <w:rPr>
                <w:b/>
              </w:rPr>
              <w:t>4</w:t>
            </w:r>
          </w:p>
        </w:tc>
        <w:tc>
          <w:tcPr>
            <w:tcW w:w="739" w:type="dxa"/>
          </w:tcPr>
          <w:p w:rsidR="000C6B27" w:rsidRPr="008139D0" w:rsidRDefault="000C6B27" w:rsidP="00CE3D94">
            <w:pPr>
              <w:jc w:val="center"/>
              <w:rPr>
                <w:b/>
              </w:rPr>
            </w:pPr>
            <w:r w:rsidRPr="008139D0">
              <w:rPr>
                <w:b/>
              </w:rPr>
              <w:t>5</w:t>
            </w:r>
          </w:p>
        </w:tc>
      </w:tr>
      <w:tr w:rsidR="000C6B27" w:rsidRPr="008139D0" w:rsidTr="00CE3D94">
        <w:tc>
          <w:tcPr>
            <w:tcW w:w="4608" w:type="dxa"/>
          </w:tcPr>
          <w:p w:rsidR="000C6B27" w:rsidRPr="00F6245A" w:rsidRDefault="000C6B27" w:rsidP="00CD102B">
            <w:r>
              <w:t>1. La información proporcionada por la página web del Doctorado es clara y completa.</w:t>
            </w:r>
          </w:p>
        </w:tc>
        <w:tc>
          <w:tcPr>
            <w:tcW w:w="887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932417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CE3D94">
        <w:tc>
          <w:tcPr>
            <w:tcW w:w="4608" w:type="dxa"/>
          </w:tcPr>
          <w:p w:rsidR="000C6B27" w:rsidRPr="00F6245A" w:rsidRDefault="000C6B27" w:rsidP="00CD102B">
            <w:r>
              <w:t>2. Los seminarios formativos son interesantes y están bien organizados. *</w:t>
            </w:r>
          </w:p>
        </w:tc>
        <w:tc>
          <w:tcPr>
            <w:tcW w:w="887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</w:tr>
      <w:tr w:rsidR="000C6B27" w:rsidRPr="008139D0" w:rsidTr="00CE3D94">
        <w:tc>
          <w:tcPr>
            <w:tcW w:w="4608" w:type="dxa"/>
          </w:tcPr>
          <w:p w:rsidR="000C6B27" w:rsidRPr="00F6245A" w:rsidRDefault="000C6B27" w:rsidP="00CD102B">
            <w:r w:rsidRPr="00F6245A">
              <w:t xml:space="preserve">3. </w:t>
            </w:r>
            <w:r>
              <w:t>Las actividades optativas son interesantes y están bien organizadas.*</w:t>
            </w:r>
          </w:p>
        </w:tc>
        <w:tc>
          <w:tcPr>
            <w:tcW w:w="887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</w:tr>
      <w:tr w:rsidR="000C6B27" w:rsidRPr="008139D0" w:rsidTr="00CE3D94">
        <w:tc>
          <w:tcPr>
            <w:tcW w:w="4608" w:type="dxa"/>
          </w:tcPr>
          <w:p w:rsidR="000C6B27" w:rsidRPr="002E3A3A" w:rsidRDefault="000C6B27" w:rsidP="00932417">
            <w:r>
              <w:t>4. He recibido suficiente ayuda y orientación durante mis estudios.</w:t>
            </w:r>
          </w:p>
        </w:tc>
        <w:tc>
          <w:tcPr>
            <w:tcW w:w="887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932417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C6B27" w:rsidRPr="008139D0" w:rsidTr="00CE3D94">
        <w:tc>
          <w:tcPr>
            <w:tcW w:w="4608" w:type="dxa"/>
          </w:tcPr>
          <w:p w:rsidR="000C6B27" w:rsidRPr="002E3A3A" w:rsidRDefault="000C6B27" w:rsidP="00932417">
            <w:r>
              <w:t>5. Estoy satisfecho/a con la formación recibida.</w:t>
            </w:r>
          </w:p>
        </w:tc>
        <w:tc>
          <w:tcPr>
            <w:tcW w:w="887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0" w:type="dxa"/>
          </w:tcPr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851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09" w:type="dxa"/>
          </w:tcPr>
          <w:p w:rsidR="000C6B27" w:rsidRPr="008139D0" w:rsidRDefault="000C6B27" w:rsidP="00932417">
            <w:pPr>
              <w:rPr>
                <w:b/>
              </w:rPr>
            </w:pPr>
          </w:p>
          <w:p w:rsidR="000C6B27" w:rsidRPr="008139D0" w:rsidRDefault="000C6B27" w:rsidP="00932417">
            <w:pPr>
              <w:rPr>
                <w:b/>
              </w:rPr>
            </w:pPr>
          </w:p>
        </w:tc>
        <w:tc>
          <w:tcPr>
            <w:tcW w:w="739" w:type="dxa"/>
          </w:tcPr>
          <w:p w:rsidR="000C6B27" w:rsidRPr="008139D0" w:rsidRDefault="000C6B27" w:rsidP="00932417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:rsidR="000C6B27" w:rsidRDefault="000C6B27" w:rsidP="00076BA1">
      <w:pPr>
        <w:pStyle w:val="ListParagraph"/>
        <w:numPr>
          <w:ilvl w:val="0"/>
          <w:numId w:val="1"/>
        </w:numPr>
      </w:pPr>
      <w:r>
        <w:t>I did not follow them</w:t>
      </w:r>
    </w:p>
    <w:p w:rsidR="000C6B27" w:rsidRDefault="000C6B27" w:rsidP="00976E44">
      <w:pPr>
        <w:rPr>
          <w:b/>
        </w:rPr>
      </w:pPr>
    </w:p>
    <w:p w:rsidR="000C6B27" w:rsidRPr="005A792B" w:rsidRDefault="000C6B27" w:rsidP="00976E44">
      <w:pPr>
        <w:rPr>
          <w:b/>
        </w:rPr>
      </w:pPr>
      <w:r w:rsidRPr="005A792B">
        <w:rPr>
          <w:b/>
        </w:rPr>
        <w:t>Pre</w:t>
      </w:r>
      <w:r>
        <w:rPr>
          <w:b/>
        </w:rPr>
        <w:t>guntas abiertas:</w:t>
      </w:r>
    </w:p>
    <w:p w:rsidR="000C6B27" w:rsidRDefault="000C6B27" w:rsidP="00976E44"/>
    <w:p w:rsidR="000C6B27" w:rsidRDefault="000C6B27" w:rsidP="00976E44">
      <w:r>
        <w:t>¿Cuáles han sido los aspectos más positivos del Doctorado a su juicio?</w:t>
      </w:r>
    </w:p>
    <w:p w:rsidR="000C6B27" w:rsidRPr="00107405" w:rsidRDefault="000C6B27" w:rsidP="00976E44">
      <w:pPr>
        <w:rPr>
          <w:lang w:val="en-GB"/>
        </w:rPr>
      </w:pPr>
      <w:r>
        <w:t xml:space="preserve"> </w:t>
      </w:r>
      <w:r w:rsidRPr="00107405">
        <w:rPr>
          <w:lang w:val="en-GB"/>
        </w:rPr>
        <w:t>I was very well followed by my tutors</w:t>
      </w:r>
    </w:p>
    <w:p w:rsidR="000C6B27" w:rsidRPr="00107405" w:rsidRDefault="000C6B27" w:rsidP="00976E44">
      <w:pPr>
        <w:rPr>
          <w:lang w:val="en-GB"/>
        </w:rPr>
      </w:pPr>
    </w:p>
    <w:p w:rsidR="000C6B27" w:rsidRPr="00107405" w:rsidRDefault="000C6B27" w:rsidP="00976E44">
      <w:pPr>
        <w:rPr>
          <w:lang w:val="en-GB"/>
        </w:rPr>
      </w:pPr>
    </w:p>
    <w:p w:rsidR="000C6B27" w:rsidRPr="00107405" w:rsidRDefault="000C6B27" w:rsidP="00976E44">
      <w:pPr>
        <w:rPr>
          <w:lang w:val="en-GB"/>
        </w:rPr>
      </w:pPr>
    </w:p>
    <w:p w:rsidR="000C6B27" w:rsidRPr="00107405" w:rsidRDefault="000C6B27" w:rsidP="00976E44">
      <w:pPr>
        <w:rPr>
          <w:lang w:val="en-GB"/>
        </w:rPr>
      </w:pPr>
    </w:p>
    <w:p w:rsidR="000C6B27" w:rsidRPr="00107405" w:rsidRDefault="000C6B27" w:rsidP="00976E44">
      <w:pPr>
        <w:rPr>
          <w:lang w:val="en-GB"/>
        </w:rPr>
      </w:pPr>
    </w:p>
    <w:p w:rsidR="000C6B27" w:rsidRDefault="000C6B27" w:rsidP="005B32A0">
      <w:r>
        <w:t>¿Cuáles han sido los aspectos más negativos del Doctorado a su juicio?</w:t>
      </w:r>
    </w:p>
    <w:p w:rsidR="000C6B27" w:rsidRDefault="000C6B27" w:rsidP="005B32A0"/>
    <w:p w:rsidR="000C6B27" w:rsidRDefault="000C6B27" w:rsidP="005B32A0">
      <w:r>
        <w:t>No negative aspects</w:t>
      </w:r>
    </w:p>
    <w:p w:rsidR="000C6B27" w:rsidRDefault="000C6B27" w:rsidP="005B32A0"/>
    <w:p w:rsidR="000C6B27" w:rsidRDefault="000C6B27" w:rsidP="005B32A0"/>
    <w:p w:rsidR="000C6B27" w:rsidRDefault="000C6B27" w:rsidP="005B32A0">
      <w:r>
        <w:t>¿Qué repercusión tiene o tendrá el Doctorado en su vida profesional?</w:t>
      </w:r>
    </w:p>
    <w:p w:rsidR="000C6B27" w:rsidRDefault="000C6B27" w:rsidP="005B32A0"/>
    <w:p w:rsidR="000C6B27" w:rsidRPr="00107405" w:rsidRDefault="000C6B27" w:rsidP="005B32A0">
      <w:pPr>
        <w:rPr>
          <w:lang w:val="en-GB"/>
        </w:rPr>
      </w:pPr>
      <w:r w:rsidRPr="00107405">
        <w:rPr>
          <w:lang w:val="en-GB"/>
        </w:rPr>
        <w:t xml:space="preserve">It is important in order to play a role in PHD courses and in scientific board evaluating posters, papers submitted to  journals and congresses </w:t>
      </w:r>
    </w:p>
    <w:p w:rsidR="000C6B27" w:rsidRPr="00107405" w:rsidRDefault="000C6B27" w:rsidP="005B32A0">
      <w:pPr>
        <w:rPr>
          <w:lang w:val="en-GB"/>
        </w:rPr>
      </w:pPr>
    </w:p>
    <w:p w:rsidR="000C6B27" w:rsidRPr="00107405" w:rsidRDefault="000C6B27" w:rsidP="005B32A0">
      <w:pPr>
        <w:rPr>
          <w:lang w:val="en-GB"/>
        </w:rPr>
      </w:pPr>
    </w:p>
    <w:p w:rsidR="000C6B27" w:rsidRDefault="000C6B27" w:rsidP="00976E44">
      <w:pPr>
        <w:rPr>
          <w:b/>
        </w:rPr>
      </w:pPr>
      <w:r>
        <w:rPr>
          <w:b/>
        </w:rPr>
        <w:t>Sugerencias y comentarios:</w:t>
      </w:r>
    </w:p>
    <w:sectPr w:rsidR="000C6B27" w:rsidSect="00E00A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85A07"/>
    <w:multiLevelType w:val="hybridMultilevel"/>
    <w:tmpl w:val="C136EB20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AFF"/>
    <w:rsid w:val="00076BA1"/>
    <w:rsid w:val="000C6B27"/>
    <w:rsid w:val="00107405"/>
    <w:rsid w:val="00181635"/>
    <w:rsid w:val="001D70C0"/>
    <w:rsid w:val="001E6B22"/>
    <w:rsid w:val="00262DB9"/>
    <w:rsid w:val="002D4C99"/>
    <w:rsid w:val="002E3A3A"/>
    <w:rsid w:val="00316721"/>
    <w:rsid w:val="00353147"/>
    <w:rsid w:val="003A184D"/>
    <w:rsid w:val="003B0015"/>
    <w:rsid w:val="00450F5D"/>
    <w:rsid w:val="0045309D"/>
    <w:rsid w:val="004A581A"/>
    <w:rsid w:val="00570749"/>
    <w:rsid w:val="00575AFF"/>
    <w:rsid w:val="00586BD9"/>
    <w:rsid w:val="005A792B"/>
    <w:rsid w:val="005B32A0"/>
    <w:rsid w:val="005B489C"/>
    <w:rsid w:val="005B6BB3"/>
    <w:rsid w:val="0060633B"/>
    <w:rsid w:val="006A3917"/>
    <w:rsid w:val="006E2AEF"/>
    <w:rsid w:val="00703EBD"/>
    <w:rsid w:val="00756735"/>
    <w:rsid w:val="00780DDB"/>
    <w:rsid w:val="007F286B"/>
    <w:rsid w:val="008139D0"/>
    <w:rsid w:val="0083642F"/>
    <w:rsid w:val="00874104"/>
    <w:rsid w:val="00885411"/>
    <w:rsid w:val="008B4ABE"/>
    <w:rsid w:val="008D3764"/>
    <w:rsid w:val="00932417"/>
    <w:rsid w:val="009702CD"/>
    <w:rsid w:val="00976E44"/>
    <w:rsid w:val="00A11503"/>
    <w:rsid w:val="00A70F72"/>
    <w:rsid w:val="00BC3660"/>
    <w:rsid w:val="00CD102B"/>
    <w:rsid w:val="00CE3D94"/>
    <w:rsid w:val="00D03BC4"/>
    <w:rsid w:val="00D14FBC"/>
    <w:rsid w:val="00D2401E"/>
    <w:rsid w:val="00D5608B"/>
    <w:rsid w:val="00E00A59"/>
    <w:rsid w:val="00EF7DED"/>
    <w:rsid w:val="00F2314D"/>
    <w:rsid w:val="00F571D6"/>
    <w:rsid w:val="00F62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5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6245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62DB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76B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346</Words>
  <Characters>1903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ENCUESTAS A LOS ALUMNOS DEL CURSO 2009-2010 SOBRE EL MÁSTER EN MÁSTER LENGUA FRANCESA APLICADA (MLFA)</dc:title>
  <dc:subject/>
  <dc:creator>ucm</dc:creator>
  <cp:keywords/>
  <dc:description/>
  <cp:lastModifiedBy>pilar</cp:lastModifiedBy>
  <cp:revision>2</cp:revision>
  <dcterms:created xsi:type="dcterms:W3CDTF">2021-12-01T18:17:00Z</dcterms:created>
  <dcterms:modified xsi:type="dcterms:W3CDTF">2021-12-01T18:17:00Z</dcterms:modified>
</cp:coreProperties>
</file>